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35D03" w14:textId="77777777" w:rsidR="005D118F" w:rsidRPr="005D118F" w:rsidRDefault="005D118F" w:rsidP="00E36B34">
      <w:pPr>
        <w:jc w:val="both"/>
        <w:rPr>
          <w:b/>
          <w:bCs/>
          <w:sz w:val="22"/>
          <w:szCs w:val="22"/>
        </w:rPr>
      </w:pPr>
      <w:r w:rsidRPr="005D118F">
        <w:rPr>
          <w:b/>
          <w:bCs/>
          <w:sz w:val="22"/>
          <w:szCs w:val="22"/>
        </w:rPr>
        <w:t>BANDO DI CONCORSO PER SOLI TITOLI PER LA STABILIZZAZIONE DI PERSONALE</w:t>
      </w:r>
    </w:p>
    <w:p w14:paraId="09BDCCFF" w14:textId="6FFCC404" w:rsidR="005D118F" w:rsidRDefault="005D118F" w:rsidP="00E36B34">
      <w:pPr>
        <w:jc w:val="both"/>
        <w:rPr>
          <w:b/>
          <w:bCs/>
          <w:sz w:val="22"/>
          <w:szCs w:val="22"/>
        </w:rPr>
      </w:pPr>
      <w:r w:rsidRPr="005D118F">
        <w:rPr>
          <w:b/>
          <w:bCs/>
          <w:sz w:val="22"/>
          <w:szCs w:val="22"/>
        </w:rPr>
        <w:t xml:space="preserve">TECNICO-AMMINISTRATIVO CON ALMENO </w:t>
      </w:r>
      <w:r w:rsidR="00E36B34">
        <w:rPr>
          <w:b/>
          <w:bCs/>
          <w:sz w:val="22"/>
          <w:szCs w:val="22"/>
        </w:rPr>
        <w:t>36</w:t>
      </w:r>
      <w:r w:rsidRPr="005D118F">
        <w:rPr>
          <w:b/>
          <w:bCs/>
          <w:sz w:val="22"/>
          <w:szCs w:val="22"/>
        </w:rPr>
        <w:t xml:space="preserve"> MESI DI SERVIZIO</w:t>
      </w:r>
      <w:r w:rsidR="00251CA7">
        <w:rPr>
          <w:b/>
          <w:bCs/>
          <w:sz w:val="22"/>
          <w:szCs w:val="22"/>
        </w:rPr>
        <w:t xml:space="preserve"> </w:t>
      </w:r>
      <w:r w:rsidRPr="005D118F">
        <w:rPr>
          <w:b/>
          <w:bCs/>
          <w:sz w:val="22"/>
          <w:szCs w:val="22"/>
        </w:rPr>
        <w:t xml:space="preserve">PROFILO </w:t>
      </w:r>
      <w:r w:rsidR="00E36B34">
        <w:rPr>
          <w:b/>
          <w:bCs/>
          <w:sz w:val="22"/>
          <w:szCs w:val="22"/>
        </w:rPr>
        <w:t>FUNZIONARIO</w:t>
      </w:r>
    </w:p>
    <w:p w14:paraId="04320E67" w14:textId="77777777" w:rsidR="005D118F" w:rsidRPr="005D118F" w:rsidRDefault="005D118F" w:rsidP="005D118F">
      <w:pPr>
        <w:jc w:val="right"/>
        <w:rPr>
          <w:b/>
          <w:bCs/>
          <w:sz w:val="22"/>
          <w:szCs w:val="22"/>
        </w:rPr>
      </w:pPr>
    </w:p>
    <w:p w14:paraId="516E17B8" w14:textId="687A3568" w:rsidR="005D118F" w:rsidRPr="005D118F" w:rsidRDefault="005D118F" w:rsidP="005D118F">
      <w:pPr>
        <w:jc w:val="right"/>
        <w:rPr>
          <w:sz w:val="22"/>
          <w:szCs w:val="22"/>
        </w:rPr>
      </w:pPr>
      <w:r w:rsidRPr="005D118F">
        <w:rPr>
          <w:sz w:val="22"/>
          <w:szCs w:val="22"/>
        </w:rPr>
        <w:t>Al Direttore del Conservatorio di musica</w:t>
      </w:r>
    </w:p>
    <w:p w14:paraId="0790D9D2" w14:textId="69EE9CC1" w:rsidR="005D118F" w:rsidRDefault="005D118F" w:rsidP="005D118F">
      <w:pPr>
        <w:jc w:val="right"/>
        <w:rPr>
          <w:sz w:val="22"/>
          <w:szCs w:val="22"/>
        </w:rPr>
      </w:pPr>
      <w:r w:rsidRPr="005D118F">
        <w:rPr>
          <w:sz w:val="22"/>
          <w:szCs w:val="22"/>
        </w:rPr>
        <w:t>“</w:t>
      </w:r>
      <w:r>
        <w:rPr>
          <w:sz w:val="22"/>
          <w:szCs w:val="22"/>
        </w:rPr>
        <w:t>G. B. Martini|”</w:t>
      </w:r>
      <w:r w:rsidRPr="005D118F">
        <w:rPr>
          <w:sz w:val="22"/>
          <w:szCs w:val="22"/>
        </w:rPr>
        <w:t xml:space="preserve"> di </w:t>
      </w:r>
      <w:r>
        <w:rPr>
          <w:sz w:val="22"/>
          <w:szCs w:val="22"/>
        </w:rPr>
        <w:t>Bologna</w:t>
      </w:r>
      <w:r w:rsidRPr="005D118F">
        <w:rPr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 w:rsidRPr="005D118F">
        <w:rPr>
          <w:sz w:val="22"/>
          <w:szCs w:val="22"/>
        </w:rPr>
        <w:t xml:space="preserve"> SEDE</w:t>
      </w:r>
    </w:p>
    <w:p w14:paraId="2BBFC7FD" w14:textId="77777777" w:rsidR="005D118F" w:rsidRPr="005D118F" w:rsidRDefault="005D118F" w:rsidP="005D118F">
      <w:pPr>
        <w:jc w:val="right"/>
        <w:rPr>
          <w:sz w:val="22"/>
          <w:szCs w:val="22"/>
        </w:rPr>
      </w:pPr>
    </w:p>
    <w:p w14:paraId="5B00F6F3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 xml:space="preserve">Il/La </w:t>
      </w:r>
      <w:proofErr w:type="spellStart"/>
      <w:r w:rsidRPr="005D118F">
        <w:rPr>
          <w:sz w:val="22"/>
          <w:szCs w:val="22"/>
        </w:rPr>
        <w:t>sottoscritt</w:t>
      </w:r>
      <w:proofErr w:type="spellEnd"/>
      <w:r w:rsidRPr="005D118F">
        <w:rPr>
          <w:sz w:val="22"/>
          <w:szCs w:val="22"/>
        </w:rPr>
        <w:t xml:space="preserve">_ _________________________________________ </w:t>
      </w:r>
      <w:proofErr w:type="spellStart"/>
      <w:r w:rsidRPr="005D118F">
        <w:rPr>
          <w:sz w:val="22"/>
          <w:szCs w:val="22"/>
        </w:rPr>
        <w:t>nat</w:t>
      </w:r>
      <w:proofErr w:type="spellEnd"/>
      <w:r w:rsidRPr="005D118F">
        <w:rPr>
          <w:sz w:val="22"/>
          <w:szCs w:val="22"/>
        </w:rPr>
        <w:t>_ a ______________________ il</w:t>
      </w:r>
    </w:p>
    <w:p w14:paraId="4F0EA1D1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_______________________________ C.F. __________________________________ residente in</w:t>
      </w:r>
    </w:p>
    <w:p w14:paraId="7F62AB16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____________________________________ Via _____________________ n. ________________ tel.</w:t>
      </w:r>
    </w:p>
    <w:p w14:paraId="074A54DF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____________________________________ e-mail: _______________________________________</w:t>
      </w:r>
    </w:p>
    <w:p w14:paraId="4E58C8F9" w14:textId="77777777" w:rsidR="005D118F" w:rsidRDefault="005D118F" w:rsidP="005D118F">
      <w:pPr>
        <w:jc w:val="center"/>
        <w:rPr>
          <w:sz w:val="22"/>
          <w:szCs w:val="22"/>
        </w:rPr>
      </w:pPr>
    </w:p>
    <w:p w14:paraId="49A69573" w14:textId="3A40430B" w:rsidR="005D118F" w:rsidRDefault="005D118F" w:rsidP="005D118F">
      <w:pPr>
        <w:jc w:val="center"/>
        <w:rPr>
          <w:sz w:val="22"/>
          <w:szCs w:val="22"/>
        </w:rPr>
      </w:pPr>
      <w:r w:rsidRPr="005D118F">
        <w:rPr>
          <w:sz w:val="22"/>
          <w:szCs w:val="22"/>
        </w:rPr>
        <w:t>CHIEDE</w:t>
      </w:r>
    </w:p>
    <w:p w14:paraId="36F8B320" w14:textId="77777777" w:rsidR="005D118F" w:rsidRPr="005D118F" w:rsidRDefault="005D118F" w:rsidP="005D118F">
      <w:pPr>
        <w:jc w:val="center"/>
        <w:rPr>
          <w:sz w:val="22"/>
          <w:szCs w:val="22"/>
        </w:rPr>
      </w:pPr>
    </w:p>
    <w:p w14:paraId="00888CC4" w14:textId="70C9AFE3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Di essere ammesso/a al concorso riservato per soli titoli per la graduatoria di stabilizzazione relativa al profilo</w:t>
      </w:r>
      <w:r>
        <w:rPr>
          <w:sz w:val="22"/>
          <w:szCs w:val="22"/>
        </w:rPr>
        <w:t xml:space="preserve"> </w:t>
      </w:r>
      <w:r w:rsidR="009547BA">
        <w:rPr>
          <w:sz w:val="22"/>
          <w:szCs w:val="22"/>
        </w:rPr>
        <w:t>FUNZIONARIO</w:t>
      </w:r>
      <w:r w:rsidRPr="005D118F">
        <w:rPr>
          <w:sz w:val="22"/>
          <w:szCs w:val="22"/>
        </w:rPr>
        <w:t xml:space="preserve"> ai sensi </w:t>
      </w:r>
      <w:proofErr w:type="gramStart"/>
      <w:r w:rsidRPr="005D118F">
        <w:rPr>
          <w:sz w:val="22"/>
          <w:szCs w:val="22"/>
        </w:rPr>
        <w:t xml:space="preserve">del </w:t>
      </w:r>
      <w:proofErr w:type="spellStart"/>
      <w:r w:rsidRPr="005D118F">
        <w:rPr>
          <w:sz w:val="22"/>
          <w:szCs w:val="22"/>
        </w:rPr>
        <w:t>del</w:t>
      </w:r>
      <w:proofErr w:type="spellEnd"/>
      <w:proofErr w:type="gramEnd"/>
      <w:r w:rsidRPr="005D118F">
        <w:rPr>
          <w:sz w:val="22"/>
          <w:szCs w:val="22"/>
        </w:rPr>
        <w:t xml:space="preserve"> CCNL “Istruzione e Ricerca” sezione AFAM sottoscritto in data 18/01/2024</w:t>
      </w:r>
      <w:r>
        <w:rPr>
          <w:sz w:val="22"/>
          <w:szCs w:val="22"/>
        </w:rPr>
        <w:t xml:space="preserve"> </w:t>
      </w:r>
      <w:r w:rsidRPr="005D118F">
        <w:rPr>
          <w:sz w:val="22"/>
          <w:szCs w:val="22"/>
        </w:rPr>
        <w:t>e rinnovato il 01/07/2026.</w:t>
      </w:r>
    </w:p>
    <w:p w14:paraId="118CDF8C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A tal fine dichiara, sotto la propria responsabilità:</w:t>
      </w:r>
    </w:p>
    <w:p w14:paraId="6468B502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a) di essere in servizio alla data di presentazione della domanda a tempo determinato presso il Conservatorio</w:t>
      </w:r>
    </w:p>
    <w:p w14:paraId="1FF4E715" w14:textId="5D671B01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di musica “</w:t>
      </w:r>
      <w:r>
        <w:rPr>
          <w:sz w:val="22"/>
          <w:szCs w:val="22"/>
        </w:rPr>
        <w:t>G. B. Martini|”</w:t>
      </w:r>
      <w:r w:rsidRPr="005D118F">
        <w:rPr>
          <w:sz w:val="22"/>
          <w:szCs w:val="22"/>
        </w:rPr>
        <w:t xml:space="preserve"> di </w:t>
      </w:r>
      <w:r>
        <w:rPr>
          <w:sz w:val="22"/>
          <w:szCs w:val="22"/>
        </w:rPr>
        <w:t>Bologna</w:t>
      </w:r>
      <w:r w:rsidRPr="005D118F">
        <w:rPr>
          <w:sz w:val="22"/>
          <w:szCs w:val="22"/>
        </w:rPr>
        <w:t>;</w:t>
      </w:r>
    </w:p>
    <w:p w14:paraId="1151C83B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b) di maturare, alla data del 31 ottobre 2026, un’anzianità di effettivo servizio presso le Istituzioni AFAM,</w:t>
      </w:r>
    </w:p>
    <w:p w14:paraId="097B2A5F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come di seguito indicato:</w:t>
      </w:r>
    </w:p>
    <w:p w14:paraId="5515350F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dal __________ al __________ qualifica _________________ presso _____________________________</w:t>
      </w:r>
    </w:p>
    <w:p w14:paraId="29A16348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dal __________ al __________ qualifica _________________ presso _____________________________</w:t>
      </w:r>
    </w:p>
    <w:p w14:paraId="2F6A8B09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dal __________ al __________ qualifica _________________ presso _____________________________</w:t>
      </w:r>
    </w:p>
    <w:p w14:paraId="2564B5DB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c) di essere in possesso del seguente titolo di studio per l’accesso al profilo:</w:t>
      </w:r>
    </w:p>
    <w:p w14:paraId="0207BF65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_______________________________ IN _______________________________ conseguito presso</w:t>
      </w:r>
    </w:p>
    <w:p w14:paraId="7E464048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_________________________________ in data _______________________________</w:t>
      </w:r>
    </w:p>
    <w:p w14:paraId="681D0C02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Dichiara, altresì, sotto la propria responsabilità:</w:t>
      </w:r>
    </w:p>
    <w:p w14:paraId="3D629141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1) di essere cittadino/a _____________________________</w:t>
      </w:r>
    </w:p>
    <w:p w14:paraId="5762E072" w14:textId="096B2D01" w:rsidR="00B95DE9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2) di essere iscritto nelle liste elettorali del Comune di __________________________</w:t>
      </w:r>
    </w:p>
    <w:p w14:paraId="58C48A4A" w14:textId="77777777" w:rsidR="005D118F" w:rsidRPr="005D118F" w:rsidRDefault="005D118F" w:rsidP="005D118F">
      <w:pPr>
        <w:rPr>
          <w:sz w:val="22"/>
          <w:szCs w:val="22"/>
        </w:rPr>
      </w:pPr>
    </w:p>
    <w:p w14:paraId="1A704F3A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3) di non avere riportato condanne penali o di avere i seguenti carichi penali pendenti:</w:t>
      </w:r>
    </w:p>
    <w:p w14:paraId="619C293A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_____________________________________________________________________________</w:t>
      </w:r>
    </w:p>
    <w:p w14:paraId="3EE68903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4) di non trovarsi in una delle cause di inammissibilità previste dal bando di concorso;</w:t>
      </w:r>
    </w:p>
    <w:p w14:paraId="335D0130" w14:textId="7932A5F4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5) di non aver prestato servizio in altre Pubbliche Amministrazioni OPPURE di avere prestato servizio presso</w:t>
      </w:r>
      <w:r w:rsidR="009547BA">
        <w:rPr>
          <w:sz w:val="22"/>
          <w:szCs w:val="22"/>
        </w:rPr>
        <w:t xml:space="preserve"> </w:t>
      </w:r>
      <w:r w:rsidRPr="005D118F">
        <w:rPr>
          <w:sz w:val="22"/>
          <w:szCs w:val="22"/>
        </w:rPr>
        <w:t>le seguenti Pubbliche Amministrazioni:</w:t>
      </w:r>
    </w:p>
    <w:p w14:paraId="12036715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____________________________________ motivo di cessazione dal servizio _____________________</w:t>
      </w:r>
    </w:p>
    <w:p w14:paraId="27963F89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____________________________________ motivo di cessazione dal servizio _____________________</w:t>
      </w:r>
    </w:p>
    <w:p w14:paraId="4A10395E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____________________________________ motivo di cessazione dal servizio _____________________</w:t>
      </w:r>
    </w:p>
    <w:p w14:paraId="6B75B9BE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6) di avere la seguente posizione nei riguardi degli obblighi militari: _______________________________</w:t>
      </w:r>
    </w:p>
    <w:p w14:paraId="1E638BC3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7) di essere in possesso dei seguenti titoli di studio, professionali, di servizio di cui si chiede la valutazione ai</w:t>
      </w:r>
    </w:p>
    <w:p w14:paraId="6BF5744E" w14:textId="77777777" w:rsid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sensi dell’allegato B del bando di concorso:</w:t>
      </w:r>
    </w:p>
    <w:p w14:paraId="79403213" w14:textId="77777777" w:rsidR="005D118F" w:rsidRPr="005D118F" w:rsidRDefault="005D118F" w:rsidP="005D118F">
      <w:pPr>
        <w:rPr>
          <w:sz w:val="22"/>
          <w:szCs w:val="22"/>
        </w:rPr>
      </w:pPr>
    </w:p>
    <w:p w14:paraId="427BC494" w14:textId="77777777" w:rsidR="005D118F" w:rsidRDefault="005D118F" w:rsidP="005D118F">
      <w:pPr>
        <w:jc w:val="center"/>
        <w:rPr>
          <w:i/>
          <w:iCs/>
          <w:sz w:val="22"/>
          <w:szCs w:val="22"/>
        </w:rPr>
      </w:pPr>
      <w:r w:rsidRPr="005D118F">
        <w:rPr>
          <w:i/>
          <w:iCs/>
          <w:sz w:val="22"/>
          <w:szCs w:val="22"/>
        </w:rPr>
        <w:lastRenderedPageBreak/>
        <w:t>Titoli di servizio</w:t>
      </w:r>
    </w:p>
    <w:p w14:paraId="2B2C22A2" w14:textId="77777777" w:rsidR="005D118F" w:rsidRPr="005D118F" w:rsidRDefault="005D118F" w:rsidP="005D118F">
      <w:pPr>
        <w:jc w:val="center"/>
        <w:rPr>
          <w:i/>
          <w:iCs/>
          <w:sz w:val="22"/>
          <w:szCs w:val="22"/>
        </w:rPr>
      </w:pPr>
    </w:p>
    <w:p w14:paraId="21313F81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dal __________ al __________ qualifica _________________ presso _____________________________</w:t>
      </w:r>
    </w:p>
    <w:p w14:paraId="795DF441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dal __________ al __________ qualifica _________________ presso _____________________________</w:t>
      </w:r>
    </w:p>
    <w:p w14:paraId="24704AE4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dal __________ al __________ qualifica _________________ presso _____________________________</w:t>
      </w:r>
    </w:p>
    <w:p w14:paraId="525B7306" w14:textId="77777777" w:rsidR="005D118F" w:rsidRDefault="005D118F" w:rsidP="005D118F">
      <w:pPr>
        <w:rPr>
          <w:i/>
          <w:iCs/>
          <w:sz w:val="22"/>
          <w:szCs w:val="22"/>
        </w:rPr>
      </w:pPr>
    </w:p>
    <w:p w14:paraId="02F5C840" w14:textId="57397572" w:rsidR="005D118F" w:rsidRDefault="005D118F" w:rsidP="005D118F">
      <w:pPr>
        <w:jc w:val="center"/>
        <w:rPr>
          <w:i/>
          <w:iCs/>
          <w:sz w:val="22"/>
          <w:szCs w:val="22"/>
        </w:rPr>
      </w:pPr>
      <w:r w:rsidRPr="005D118F">
        <w:rPr>
          <w:i/>
          <w:iCs/>
          <w:sz w:val="22"/>
          <w:szCs w:val="22"/>
        </w:rPr>
        <w:t>Ulteriori titoli di studio (oltre a quello dichiarato per l’accesso)</w:t>
      </w:r>
    </w:p>
    <w:p w14:paraId="772BFADC" w14:textId="77777777" w:rsidR="005D118F" w:rsidRPr="005D118F" w:rsidRDefault="005D118F" w:rsidP="005D118F">
      <w:pPr>
        <w:rPr>
          <w:i/>
          <w:iCs/>
          <w:sz w:val="22"/>
          <w:szCs w:val="22"/>
        </w:rPr>
      </w:pPr>
    </w:p>
    <w:p w14:paraId="2A0FF44D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_______________________ conseguito presso _______________________ in data ________________</w:t>
      </w:r>
    </w:p>
    <w:p w14:paraId="411BF887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_______________________ conseguito presso _______________________ in data ________________</w:t>
      </w:r>
    </w:p>
    <w:p w14:paraId="5D043B7E" w14:textId="77777777" w:rsidR="005D118F" w:rsidRDefault="005D118F" w:rsidP="005D118F">
      <w:pPr>
        <w:rPr>
          <w:i/>
          <w:iCs/>
          <w:sz w:val="22"/>
          <w:szCs w:val="22"/>
        </w:rPr>
      </w:pPr>
    </w:p>
    <w:p w14:paraId="691A399E" w14:textId="6D43CC5F" w:rsidR="005D118F" w:rsidRDefault="005D118F" w:rsidP="005D118F">
      <w:pPr>
        <w:jc w:val="center"/>
        <w:rPr>
          <w:i/>
          <w:iCs/>
          <w:sz w:val="22"/>
          <w:szCs w:val="22"/>
        </w:rPr>
      </w:pPr>
      <w:r w:rsidRPr="005D118F">
        <w:rPr>
          <w:i/>
          <w:iCs/>
          <w:sz w:val="22"/>
          <w:szCs w:val="22"/>
        </w:rPr>
        <w:t>Titoli professionali (inclusione nelle seguenti graduatorie)</w:t>
      </w:r>
    </w:p>
    <w:p w14:paraId="5803DE11" w14:textId="77777777" w:rsidR="005D118F" w:rsidRPr="005D118F" w:rsidRDefault="005D118F" w:rsidP="005D118F">
      <w:pPr>
        <w:rPr>
          <w:i/>
          <w:iCs/>
          <w:sz w:val="22"/>
          <w:szCs w:val="22"/>
        </w:rPr>
      </w:pPr>
    </w:p>
    <w:p w14:paraId="2E2155CA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Istituzione _________________ Profilo ________________________ data graduatoria _______________</w:t>
      </w:r>
    </w:p>
    <w:p w14:paraId="4FE4F5BB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Istituzione _________________ Profilo ________________________ data graduatoria _______________</w:t>
      </w:r>
    </w:p>
    <w:p w14:paraId="1DB3EE7D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Istituzione _________________ Profilo ________________________ data graduatoria _______________</w:t>
      </w:r>
    </w:p>
    <w:p w14:paraId="1AD0E5F0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8) di essere in possesso dei seguenti titoli di preferenza di cui all’allegato C del bando di concorso:</w:t>
      </w:r>
    </w:p>
    <w:p w14:paraId="5B11E853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____________________________________________________________________________________</w:t>
      </w:r>
    </w:p>
    <w:p w14:paraId="590AA493" w14:textId="11499F92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 xml:space="preserve">9) di essere idoneo al servizio continuativo ed incondizionato nel profilo di </w:t>
      </w:r>
      <w:r w:rsidR="00E36B34">
        <w:rPr>
          <w:sz w:val="22"/>
          <w:szCs w:val="22"/>
        </w:rPr>
        <w:t>FUNZIONARIO</w:t>
      </w:r>
      <w:r w:rsidRPr="005D118F">
        <w:rPr>
          <w:sz w:val="22"/>
          <w:szCs w:val="22"/>
        </w:rPr>
        <w:t>.</w:t>
      </w:r>
    </w:p>
    <w:p w14:paraId="55369365" w14:textId="77777777" w:rsidR="005D118F" w:rsidRDefault="005D118F" w:rsidP="005D118F">
      <w:pPr>
        <w:rPr>
          <w:sz w:val="22"/>
          <w:szCs w:val="22"/>
        </w:rPr>
      </w:pPr>
    </w:p>
    <w:p w14:paraId="7B30E8C8" w14:textId="77777777" w:rsidR="005D118F" w:rsidRDefault="005D118F" w:rsidP="005D118F">
      <w:pPr>
        <w:rPr>
          <w:sz w:val="22"/>
          <w:szCs w:val="22"/>
        </w:rPr>
      </w:pPr>
    </w:p>
    <w:p w14:paraId="46C98F5C" w14:textId="77777777" w:rsidR="005D118F" w:rsidRDefault="005D118F" w:rsidP="005D118F">
      <w:pPr>
        <w:rPr>
          <w:sz w:val="22"/>
          <w:szCs w:val="22"/>
        </w:rPr>
      </w:pPr>
    </w:p>
    <w:p w14:paraId="08586EE0" w14:textId="1E5F3D90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Luogo e data ____________________________</w:t>
      </w:r>
    </w:p>
    <w:p w14:paraId="7B276B23" w14:textId="77777777" w:rsidR="005D118F" w:rsidRDefault="005D118F" w:rsidP="005D118F">
      <w:pPr>
        <w:rPr>
          <w:sz w:val="22"/>
          <w:szCs w:val="22"/>
        </w:rPr>
      </w:pPr>
    </w:p>
    <w:p w14:paraId="46BA34E9" w14:textId="77777777" w:rsidR="005D118F" w:rsidRDefault="005D118F" w:rsidP="005D118F">
      <w:pPr>
        <w:rPr>
          <w:sz w:val="22"/>
          <w:szCs w:val="22"/>
        </w:rPr>
      </w:pPr>
    </w:p>
    <w:p w14:paraId="7B3200DD" w14:textId="708C996C" w:rsid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Firma</w:t>
      </w:r>
    </w:p>
    <w:p w14:paraId="75C1E829" w14:textId="77777777" w:rsidR="005D118F" w:rsidRPr="005D118F" w:rsidRDefault="005D118F" w:rsidP="005D118F">
      <w:pPr>
        <w:rPr>
          <w:sz w:val="22"/>
          <w:szCs w:val="22"/>
        </w:rPr>
      </w:pPr>
    </w:p>
    <w:p w14:paraId="048959F4" w14:textId="43B837D9" w:rsid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_____________________________</w:t>
      </w:r>
    </w:p>
    <w:p w14:paraId="24395CC7" w14:textId="7F9CD0D3" w:rsidR="005D118F" w:rsidRDefault="005D118F" w:rsidP="005D118F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40FF3F4F" w14:textId="77777777" w:rsidR="005D118F" w:rsidRDefault="005D118F" w:rsidP="005D118F">
      <w:pPr>
        <w:rPr>
          <w:sz w:val="22"/>
          <w:szCs w:val="22"/>
        </w:rPr>
      </w:pPr>
    </w:p>
    <w:p w14:paraId="185B845A" w14:textId="77777777" w:rsidR="005D118F" w:rsidRDefault="005D118F" w:rsidP="005D118F">
      <w:pPr>
        <w:rPr>
          <w:sz w:val="22"/>
          <w:szCs w:val="22"/>
        </w:rPr>
      </w:pPr>
    </w:p>
    <w:p w14:paraId="02B7E127" w14:textId="77777777" w:rsidR="005D118F" w:rsidRDefault="005D118F" w:rsidP="005D118F">
      <w:pPr>
        <w:rPr>
          <w:sz w:val="22"/>
          <w:szCs w:val="22"/>
        </w:rPr>
      </w:pPr>
    </w:p>
    <w:p w14:paraId="735CDAFC" w14:textId="77777777" w:rsidR="005D118F" w:rsidRDefault="005D118F" w:rsidP="005D118F">
      <w:pPr>
        <w:rPr>
          <w:sz w:val="22"/>
          <w:szCs w:val="22"/>
        </w:rPr>
      </w:pPr>
    </w:p>
    <w:p w14:paraId="4ABC2BA3" w14:textId="77777777" w:rsidR="005D118F" w:rsidRDefault="005D118F" w:rsidP="005D118F">
      <w:pPr>
        <w:rPr>
          <w:sz w:val="22"/>
          <w:szCs w:val="22"/>
        </w:rPr>
      </w:pPr>
    </w:p>
    <w:p w14:paraId="2F05143C" w14:textId="77777777" w:rsidR="005D118F" w:rsidRDefault="005D118F" w:rsidP="005D118F">
      <w:pPr>
        <w:rPr>
          <w:sz w:val="22"/>
          <w:szCs w:val="22"/>
        </w:rPr>
      </w:pPr>
    </w:p>
    <w:p w14:paraId="424FA0F8" w14:textId="77777777" w:rsidR="005D118F" w:rsidRDefault="005D118F" w:rsidP="005D118F">
      <w:pPr>
        <w:rPr>
          <w:sz w:val="22"/>
          <w:szCs w:val="22"/>
        </w:rPr>
      </w:pPr>
    </w:p>
    <w:p w14:paraId="24DF3D90" w14:textId="77777777" w:rsidR="005D118F" w:rsidRDefault="005D118F" w:rsidP="005D118F">
      <w:pPr>
        <w:rPr>
          <w:sz w:val="22"/>
          <w:szCs w:val="22"/>
        </w:rPr>
      </w:pPr>
    </w:p>
    <w:p w14:paraId="57FC5311" w14:textId="77777777" w:rsidR="005D118F" w:rsidRDefault="005D118F" w:rsidP="005D118F">
      <w:pPr>
        <w:rPr>
          <w:sz w:val="22"/>
          <w:szCs w:val="22"/>
        </w:rPr>
      </w:pPr>
    </w:p>
    <w:p w14:paraId="030E3110" w14:textId="77777777" w:rsidR="005D118F" w:rsidRDefault="005D118F" w:rsidP="005D118F">
      <w:pPr>
        <w:rPr>
          <w:sz w:val="22"/>
          <w:szCs w:val="22"/>
        </w:rPr>
      </w:pPr>
    </w:p>
    <w:p w14:paraId="1B0EC868" w14:textId="77777777" w:rsidR="005D118F" w:rsidRDefault="005D118F" w:rsidP="005D118F">
      <w:pPr>
        <w:rPr>
          <w:sz w:val="22"/>
          <w:szCs w:val="22"/>
        </w:rPr>
      </w:pPr>
    </w:p>
    <w:p w14:paraId="09D4C75D" w14:textId="77777777" w:rsidR="005D118F" w:rsidRDefault="005D118F" w:rsidP="005D118F">
      <w:pPr>
        <w:rPr>
          <w:sz w:val="22"/>
          <w:szCs w:val="22"/>
        </w:rPr>
      </w:pPr>
    </w:p>
    <w:p w14:paraId="31CB9CAD" w14:textId="77777777" w:rsidR="005D118F" w:rsidRDefault="005D118F" w:rsidP="005D118F">
      <w:pPr>
        <w:rPr>
          <w:sz w:val="22"/>
          <w:szCs w:val="22"/>
        </w:rPr>
      </w:pPr>
    </w:p>
    <w:p w14:paraId="1910F11E" w14:textId="77777777" w:rsidR="005D118F" w:rsidRDefault="005D118F" w:rsidP="005D118F">
      <w:pPr>
        <w:rPr>
          <w:sz w:val="22"/>
          <w:szCs w:val="22"/>
        </w:rPr>
      </w:pPr>
    </w:p>
    <w:p w14:paraId="7FFD3525" w14:textId="77777777" w:rsidR="005D118F" w:rsidRDefault="005D118F" w:rsidP="005D118F">
      <w:pPr>
        <w:rPr>
          <w:sz w:val="22"/>
          <w:szCs w:val="22"/>
        </w:rPr>
      </w:pPr>
    </w:p>
    <w:p w14:paraId="27CB9AF4" w14:textId="77777777" w:rsidR="005D118F" w:rsidRDefault="005D118F" w:rsidP="005D118F">
      <w:pPr>
        <w:jc w:val="right"/>
        <w:rPr>
          <w:b/>
          <w:bCs/>
          <w:sz w:val="22"/>
          <w:szCs w:val="22"/>
        </w:rPr>
      </w:pPr>
      <w:r w:rsidRPr="005D118F">
        <w:rPr>
          <w:b/>
          <w:bCs/>
          <w:sz w:val="22"/>
          <w:szCs w:val="22"/>
        </w:rPr>
        <w:lastRenderedPageBreak/>
        <w:t>Allegato B</w:t>
      </w:r>
    </w:p>
    <w:p w14:paraId="17E33E4A" w14:textId="77777777" w:rsidR="005D118F" w:rsidRPr="005D118F" w:rsidRDefault="005D118F" w:rsidP="005D118F">
      <w:pPr>
        <w:jc w:val="right"/>
        <w:rPr>
          <w:b/>
          <w:bCs/>
          <w:sz w:val="22"/>
          <w:szCs w:val="22"/>
        </w:rPr>
      </w:pPr>
    </w:p>
    <w:p w14:paraId="49045343" w14:textId="77777777" w:rsidR="005D118F" w:rsidRPr="005D118F" w:rsidRDefault="005D118F" w:rsidP="005D118F">
      <w:pPr>
        <w:jc w:val="center"/>
        <w:rPr>
          <w:b/>
          <w:bCs/>
          <w:sz w:val="22"/>
          <w:szCs w:val="22"/>
        </w:rPr>
      </w:pPr>
      <w:r w:rsidRPr="005D118F">
        <w:rPr>
          <w:b/>
          <w:bCs/>
          <w:sz w:val="22"/>
          <w:szCs w:val="22"/>
        </w:rPr>
        <w:t>TABELLA PER LA VALUTAZIONE DEI TITOLI PER IL PROFILO:</w:t>
      </w:r>
    </w:p>
    <w:p w14:paraId="45FB1C43" w14:textId="5CAF9C25" w:rsidR="005D118F" w:rsidRPr="005D118F" w:rsidRDefault="009547BA" w:rsidP="005D118F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FUNZIONARIO</w:t>
      </w:r>
    </w:p>
    <w:p w14:paraId="39305373" w14:textId="77777777" w:rsidR="005D118F" w:rsidRPr="005D118F" w:rsidRDefault="005D118F" w:rsidP="005D118F">
      <w:pPr>
        <w:rPr>
          <w:i/>
          <w:iCs/>
          <w:sz w:val="22"/>
          <w:szCs w:val="22"/>
        </w:rPr>
      </w:pPr>
    </w:p>
    <w:p w14:paraId="2594B9EB" w14:textId="360000ED" w:rsidR="005D118F" w:rsidRPr="005D118F" w:rsidRDefault="005D118F" w:rsidP="005D118F">
      <w:pPr>
        <w:rPr>
          <w:i/>
          <w:iCs/>
          <w:sz w:val="22"/>
          <w:szCs w:val="22"/>
        </w:rPr>
      </w:pPr>
      <w:r w:rsidRPr="005D118F">
        <w:rPr>
          <w:i/>
          <w:iCs/>
          <w:sz w:val="22"/>
          <w:szCs w:val="22"/>
        </w:rPr>
        <w:t>Titoli di studio e professionali:</w:t>
      </w:r>
    </w:p>
    <w:p w14:paraId="6DB4391D" w14:textId="77777777" w:rsidR="005D118F" w:rsidRPr="005D118F" w:rsidRDefault="005D118F" w:rsidP="005D118F">
      <w:pPr>
        <w:rPr>
          <w:i/>
          <w:iCs/>
          <w:sz w:val="22"/>
          <w:szCs w:val="22"/>
        </w:rPr>
      </w:pP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7083"/>
        <w:gridCol w:w="2551"/>
      </w:tblGrid>
      <w:tr w:rsidR="005D118F" w:rsidRPr="005D118F" w14:paraId="06FBF5C1" w14:textId="2EA1C499" w:rsidTr="00251CA7">
        <w:tc>
          <w:tcPr>
            <w:tcW w:w="7083" w:type="dxa"/>
          </w:tcPr>
          <w:p w14:paraId="23622396" w14:textId="2BED5A0F" w:rsidR="005D118F" w:rsidRPr="005D118F" w:rsidRDefault="00E36B34" w:rsidP="00E36B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  <w:r w:rsidRPr="00E36B34">
              <w:rPr>
                <w:sz w:val="22"/>
                <w:szCs w:val="22"/>
              </w:rPr>
              <w:t>aurea di primo livello, Diploma accademico di primo livello delle istituzioni A.F.A.M., Diploma</w:t>
            </w:r>
            <w:r>
              <w:rPr>
                <w:sz w:val="22"/>
                <w:szCs w:val="22"/>
              </w:rPr>
              <w:t xml:space="preserve"> </w:t>
            </w:r>
            <w:r w:rsidRPr="00E36B34">
              <w:rPr>
                <w:sz w:val="22"/>
                <w:szCs w:val="22"/>
              </w:rPr>
              <w:t>vecchio ordinamento delle Istituzioni A.F.A.M. (esclusivamente se in possesso anche del diploma</w:t>
            </w:r>
            <w:r>
              <w:rPr>
                <w:sz w:val="22"/>
                <w:szCs w:val="22"/>
              </w:rPr>
              <w:t xml:space="preserve"> </w:t>
            </w:r>
            <w:r w:rsidRPr="00E36B34">
              <w:rPr>
                <w:sz w:val="22"/>
                <w:szCs w:val="22"/>
              </w:rPr>
              <w:t>di scuola secondaria superiore) o titoli equipolle</w:t>
            </w:r>
            <w:r>
              <w:rPr>
                <w:sz w:val="22"/>
                <w:szCs w:val="22"/>
              </w:rPr>
              <w:t>nti</w:t>
            </w:r>
            <w:r w:rsidRPr="005D118F">
              <w:rPr>
                <w:sz w:val="22"/>
                <w:szCs w:val="22"/>
              </w:rPr>
              <w:t>*</w:t>
            </w:r>
          </w:p>
        </w:tc>
        <w:tc>
          <w:tcPr>
            <w:tcW w:w="2551" w:type="dxa"/>
          </w:tcPr>
          <w:p w14:paraId="0EFFE5B2" w14:textId="09B3C9B0" w:rsidR="005D118F" w:rsidRPr="005D118F" w:rsidRDefault="005D118F" w:rsidP="00D87B80">
            <w:pPr>
              <w:rPr>
                <w:sz w:val="22"/>
                <w:szCs w:val="22"/>
              </w:rPr>
            </w:pPr>
            <w:r w:rsidRPr="005D118F">
              <w:rPr>
                <w:sz w:val="22"/>
                <w:szCs w:val="22"/>
              </w:rPr>
              <w:t>Punti 1</w:t>
            </w:r>
          </w:p>
        </w:tc>
      </w:tr>
      <w:tr w:rsidR="005D118F" w:rsidRPr="005D118F" w14:paraId="744B1319" w14:textId="5F3FBC60" w:rsidTr="00251CA7">
        <w:tc>
          <w:tcPr>
            <w:tcW w:w="7083" w:type="dxa"/>
          </w:tcPr>
          <w:p w14:paraId="0B0FB2CD" w14:textId="4BA4C658" w:rsidR="005D118F" w:rsidRPr="005D118F" w:rsidRDefault="00E36B34" w:rsidP="00E36B34">
            <w:pPr>
              <w:rPr>
                <w:sz w:val="22"/>
                <w:szCs w:val="22"/>
              </w:rPr>
            </w:pPr>
            <w:r w:rsidRPr="00E36B34">
              <w:rPr>
                <w:sz w:val="22"/>
                <w:szCs w:val="22"/>
              </w:rPr>
              <w:t>Diploma di laurea vecchio ordinamento, Laurea magistrale, Diploma accademico di secondo</w:t>
            </w:r>
            <w:r>
              <w:rPr>
                <w:sz w:val="22"/>
                <w:szCs w:val="22"/>
              </w:rPr>
              <w:t xml:space="preserve"> </w:t>
            </w:r>
            <w:r w:rsidRPr="00E36B34">
              <w:rPr>
                <w:sz w:val="22"/>
                <w:szCs w:val="22"/>
              </w:rPr>
              <w:t>livello delle istituzioni A.F.A.M. o titoli equipollenti</w:t>
            </w:r>
            <w:r w:rsidRPr="005D118F">
              <w:rPr>
                <w:sz w:val="22"/>
                <w:szCs w:val="22"/>
              </w:rPr>
              <w:t>*</w:t>
            </w:r>
          </w:p>
        </w:tc>
        <w:tc>
          <w:tcPr>
            <w:tcW w:w="2551" w:type="dxa"/>
          </w:tcPr>
          <w:p w14:paraId="2B2AA9E9" w14:textId="7C9A1A7E" w:rsidR="005D118F" w:rsidRPr="005D118F" w:rsidRDefault="005D118F" w:rsidP="00D87B80">
            <w:pPr>
              <w:rPr>
                <w:sz w:val="22"/>
                <w:szCs w:val="22"/>
              </w:rPr>
            </w:pPr>
            <w:r w:rsidRPr="005D118F">
              <w:rPr>
                <w:sz w:val="22"/>
                <w:szCs w:val="22"/>
              </w:rPr>
              <w:t xml:space="preserve">Punti </w:t>
            </w:r>
            <w:r w:rsidR="00BC52F8">
              <w:rPr>
                <w:sz w:val="22"/>
                <w:szCs w:val="22"/>
              </w:rPr>
              <w:t>1.5</w:t>
            </w:r>
          </w:p>
        </w:tc>
      </w:tr>
      <w:tr w:rsidR="005D118F" w:rsidRPr="005D118F" w14:paraId="54D677D2" w14:textId="088B3D20" w:rsidTr="00251CA7">
        <w:trPr>
          <w:trHeight w:val="516"/>
        </w:trPr>
        <w:tc>
          <w:tcPr>
            <w:tcW w:w="7083" w:type="dxa"/>
          </w:tcPr>
          <w:p w14:paraId="7F28A1DC" w14:textId="675CE1F0" w:rsidR="005D118F" w:rsidRPr="005D118F" w:rsidRDefault="005D118F" w:rsidP="005D118F">
            <w:pPr>
              <w:rPr>
                <w:sz w:val="22"/>
                <w:szCs w:val="22"/>
              </w:rPr>
            </w:pPr>
            <w:r w:rsidRPr="005D118F">
              <w:rPr>
                <w:sz w:val="22"/>
                <w:szCs w:val="22"/>
              </w:rPr>
              <w:t>Inclusione in graduatorie di concorsi di qualifica pari o superiore a quella oggetto del</w:t>
            </w:r>
            <w:r>
              <w:rPr>
                <w:sz w:val="22"/>
                <w:szCs w:val="22"/>
              </w:rPr>
              <w:t xml:space="preserve"> </w:t>
            </w:r>
            <w:r w:rsidRPr="005D118F">
              <w:rPr>
                <w:sz w:val="22"/>
                <w:szCs w:val="22"/>
              </w:rPr>
              <w:t>presente concorso in Istituzioni AFAM</w:t>
            </w:r>
            <w:r w:rsidR="009547BA" w:rsidRPr="005D118F">
              <w:rPr>
                <w:sz w:val="22"/>
                <w:szCs w:val="22"/>
              </w:rPr>
              <w:t>*</w:t>
            </w:r>
          </w:p>
        </w:tc>
        <w:tc>
          <w:tcPr>
            <w:tcW w:w="2551" w:type="dxa"/>
          </w:tcPr>
          <w:p w14:paraId="60B4A900" w14:textId="514D2D18" w:rsidR="005D118F" w:rsidRPr="005D118F" w:rsidRDefault="005D118F" w:rsidP="00D87B80">
            <w:pPr>
              <w:rPr>
                <w:sz w:val="22"/>
                <w:szCs w:val="22"/>
              </w:rPr>
            </w:pPr>
            <w:r w:rsidRPr="005D118F">
              <w:rPr>
                <w:sz w:val="22"/>
                <w:szCs w:val="22"/>
              </w:rPr>
              <w:t>Punti 1</w:t>
            </w:r>
          </w:p>
        </w:tc>
      </w:tr>
    </w:tbl>
    <w:p w14:paraId="33224F4A" w14:textId="77777777" w:rsidR="005D118F" w:rsidRDefault="005D118F" w:rsidP="005D118F">
      <w:pPr>
        <w:rPr>
          <w:sz w:val="22"/>
          <w:szCs w:val="22"/>
        </w:rPr>
      </w:pPr>
    </w:p>
    <w:p w14:paraId="5EF70C63" w14:textId="6BB252E0" w:rsid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*si valuta un solo titolo, il più favorevole, tra laurea di primo livello o laurea specialistica o di secondo livello.</w:t>
      </w:r>
    </w:p>
    <w:p w14:paraId="69B6959E" w14:textId="37660FAC" w:rsidR="005D118F" w:rsidRDefault="009547BA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**</w:t>
      </w:r>
      <w:r>
        <w:rPr>
          <w:sz w:val="22"/>
          <w:szCs w:val="22"/>
        </w:rPr>
        <w:t>s</w:t>
      </w:r>
      <w:r w:rsidRPr="009547BA">
        <w:rPr>
          <w:sz w:val="22"/>
          <w:szCs w:val="22"/>
        </w:rPr>
        <w:t>i valutano al massimo due idoneità</w:t>
      </w:r>
      <w:r>
        <w:rPr>
          <w:sz w:val="22"/>
          <w:szCs w:val="22"/>
        </w:rPr>
        <w:t>.</w:t>
      </w:r>
    </w:p>
    <w:p w14:paraId="6D2AD7C7" w14:textId="77777777" w:rsidR="009547BA" w:rsidRPr="005D118F" w:rsidRDefault="009547BA" w:rsidP="005D118F">
      <w:pPr>
        <w:rPr>
          <w:sz w:val="22"/>
          <w:szCs w:val="22"/>
        </w:rPr>
      </w:pPr>
    </w:p>
    <w:p w14:paraId="46A31A0A" w14:textId="77777777" w:rsidR="005D118F" w:rsidRDefault="005D118F" w:rsidP="005D118F">
      <w:pPr>
        <w:rPr>
          <w:i/>
          <w:iCs/>
          <w:sz w:val="22"/>
          <w:szCs w:val="22"/>
        </w:rPr>
      </w:pPr>
      <w:r w:rsidRPr="005D118F">
        <w:rPr>
          <w:i/>
          <w:iCs/>
          <w:sz w:val="22"/>
          <w:szCs w:val="22"/>
        </w:rPr>
        <w:t>Titoli di servizio:</w:t>
      </w:r>
    </w:p>
    <w:p w14:paraId="5CA6C7F9" w14:textId="77777777" w:rsidR="005D118F" w:rsidRPr="005D118F" w:rsidRDefault="005D118F" w:rsidP="005D118F">
      <w:pPr>
        <w:rPr>
          <w:i/>
          <w:iCs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083"/>
        <w:gridCol w:w="2546"/>
      </w:tblGrid>
      <w:tr w:rsidR="00251CA7" w:rsidRPr="005D118F" w14:paraId="29097480" w14:textId="48E5DEEB" w:rsidTr="00251CA7">
        <w:trPr>
          <w:trHeight w:val="516"/>
        </w:trPr>
        <w:tc>
          <w:tcPr>
            <w:tcW w:w="7083" w:type="dxa"/>
          </w:tcPr>
          <w:p w14:paraId="1931DD74" w14:textId="18F2F3E0" w:rsidR="00251CA7" w:rsidRPr="005D118F" w:rsidRDefault="00E36B34" w:rsidP="00E36B34">
            <w:pPr>
              <w:rPr>
                <w:sz w:val="22"/>
                <w:szCs w:val="22"/>
              </w:rPr>
            </w:pPr>
            <w:r w:rsidRPr="00E36B34">
              <w:rPr>
                <w:sz w:val="22"/>
                <w:szCs w:val="22"/>
              </w:rPr>
              <w:t>Servizio effettivo a tempo determinato prestato in qualità di Funzionario o in qualifiche superiori,</w:t>
            </w:r>
            <w:r>
              <w:rPr>
                <w:sz w:val="22"/>
                <w:szCs w:val="22"/>
              </w:rPr>
              <w:t xml:space="preserve"> </w:t>
            </w:r>
            <w:r w:rsidRPr="00E36B34">
              <w:rPr>
                <w:sz w:val="22"/>
                <w:szCs w:val="22"/>
              </w:rPr>
              <w:t>nelle Istituzioni di Alta Formazione Artistica e Musicale statal</w:t>
            </w:r>
            <w:r>
              <w:rPr>
                <w:sz w:val="22"/>
                <w:szCs w:val="22"/>
              </w:rPr>
              <w:t>e</w:t>
            </w:r>
          </w:p>
        </w:tc>
        <w:tc>
          <w:tcPr>
            <w:tcW w:w="2546" w:type="dxa"/>
          </w:tcPr>
          <w:p w14:paraId="45D24E43" w14:textId="77777777" w:rsidR="009547BA" w:rsidRPr="009547BA" w:rsidRDefault="00251CA7" w:rsidP="009547BA">
            <w:pPr>
              <w:rPr>
                <w:sz w:val="22"/>
                <w:szCs w:val="22"/>
              </w:rPr>
            </w:pPr>
            <w:r w:rsidRPr="005D118F">
              <w:rPr>
                <w:sz w:val="22"/>
                <w:szCs w:val="22"/>
              </w:rPr>
              <w:t>Punti 0,5</w:t>
            </w:r>
            <w:r w:rsidR="009547BA">
              <w:rPr>
                <w:sz w:val="22"/>
                <w:szCs w:val="22"/>
              </w:rPr>
              <w:t xml:space="preserve"> </w:t>
            </w:r>
            <w:r w:rsidR="009547BA" w:rsidRPr="009547BA">
              <w:rPr>
                <w:sz w:val="22"/>
                <w:szCs w:val="22"/>
              </w:rPr>
              <w:t>per ogni mese di</w:t>
            </w:r>
          </w:p>
          <w:p w14:paraId="658C3897" w14:textId="30113011" w:rsidR="00251CA7" w:rsidRDefault="009547BA" w:rsidP="009547BA">
            <w:pPr>
              <w:rPr>
                <w:sz w:val="22"/>
                <w:szCs w:val="22"/>
              </w:rPr>
            </w:pPr>
            <w:r w:rsidRPr="009547BA">
              <w:rPr>
                <w:sz w:val="22"/>
                <w:szCs w:val="22"/>
              </w:rPr>
              <w:t>servizio o frazione superiore a 15 giorni</w:t>
            </w:r>
          </w:p>
          <w:p w14:paraId="35A5BD48" w14:textId="77777777" w:rsidR="00251CA7" w:rsidRPr="005D118F" w:rsidRDefault="00251CA7" w:rsidP="00251CA7">
            <w:pPr>
              <w:rPr>
                <w:sz w:val="22"/>
                <w:szCs w:val="22"/>
              </w:rPr>
            </w:pPr>
          </w:p>
        </w:tc>
      </w:tr>
      <w:tr w:rsidR="00251CA7" w:rsidRPr="005D118F" w14:paraId="7F4778F1" w14:textId="325B39D1" w:rsidTr="00251CA7">
        <w:trPr>
          <w:trHeight w:val="516"/>
        </w:trPr>
        <w:tc>
          <w:tcPr>
            <w:tcW w:w="7083" w:type="dxa"/>
          </w:tcPr>
          <w:p w14:paraId="31720C1D" w14:textId="3D6D7778" w:rsidR="00251CA7" w:rsidRPr="005D118F" w:rsidRDefault="00E36B34" w:rsidP="00E36B34">
            <w:pPr>
              <w:rPr>
                <w:sz w:val="22"/>
                <w:szCs w:val="22"/>
              </w:rPr>
            </w:pPr>
            <w:r w:rsidRPr="00E36B34">
              <w:rPr>
                <w:sz w:val="22"/>
                <w:szCs w:val="22"/>
              </w:rPr>
              <w:t>Altro servizio effettivo prestato a tempo determinato alle dipendenze di una Pubblica</w:t>
            </w:r>
            <w:r>
              <w:rPr>
                <w:sz w:val="22"/>
                <w:szCs w:val="22"/>
              </w:rPr>
              <w:t xml:space="preserve"> </w:t>
            </w:r>
            <w:r w:rsidRPr="00E36B34">
              <w:rPr>
                <w:sz w:val="22"/>
                <w:szCs w:val="22"/>
              </w:rPr>
              <w:t>Amministrazione</w:t>
            </w:r>
          </w:p>
        </w:tc>
        <w:tc>
          <w:tcPr>
            <w:tcW w:w="2546" w:type="dxa"/>
          </w:tcPr>
          <w:p w14:paraId="64BA98FE" w14:textId="2A4181E7" w:rsidR="00251CA7" w:rsidRDefault="00251CA7" w:rsidP="00251CA7">
            <w:pPr>
              <w:rPr>
                <w:sz w:val="22"/>
                <w:szCs w:val="22"/>
              </w:rPr>
            </w:pPr>
            <w:r w:rsidRPr="005D118F">
              <w:rPr>
                <w:sz w:val="22"/>
                <w:szCs w:val="22"/>
              </w:rPr>
              <w:t>Punti 0,</w:t>
            </w:r>
            <w:r w:rsidR="00BC52F8">
              <w:rPr>
                <w:sz w:val="22"/>
                <w:szCs w:val="22"/>
              </w:rPr>
              <w:t>05</w:t>
            </w:r>
            <w:r w:rsidR="009547BA">
              <w:rPr>
                <w:sz w:val="22"/>
                <w:szCs w:val="22"/>
              </w:rPr>
              <w:t xml:space="preserve"> </w:t>
            </w:r>
            <w:r w:rsidR="009547BA" w:rsidRPr="009547BA">
              <w:rPr>
                <w:sz w:val="22"/>
                <w:szCs w:val="22"/>
              </w:rPr>
              <w:t>per ogni mese di servizio o frazione superiore a 15 giorni</w:t>
            </w:r>
          </w:p>
          <w:p w14:paraId="70C5C56A" w14:textId="77777777" w:rsidR="00251CA7" w:rsidRPr="005D118F" w:rsidRDefault="00251CA7" w:rsidP="00251CA7">
            <w:pPr>
              <w:rPr>
                <w:sz w:val="22"/>
                <w:szCs w:val="22"/>
              </w:rPr>
            </w:pPr>
          </w:p>
        </w:tc>
      </w:tr>
    </w:tbl>
    <w:p w14:paraId="5ED51DF6" w14:textId="77777777" w:rsidR="005D118F" w:rsidRDefault="005D118F" w:rsidP="005D118F">
      <w:pPr>
        <w:rPr>
          <w:sz w:val="22"/>
          <w:szCs w:val="22"/>
        </w:rPr>
      </w:pPr>
    </w:p>
    <w:p w14:paraId="4DEDED33" w14:textId="77777777" w:rsidR="005D118F" w:rsidRDefault="005D118F" w:rsidP="005D118F">
      <w:pPr>
        <w:rPr>
          <w:sz w:val="22"/>
          <w:szCs w:val="22"/>
        </w:rPr>
      </w:pPr>
    </w:p>
    <w:p w14:paraId="26B286B4" w14:textId="77777777" w:rsidR="005D118F" w:rsidRDefault="005D118F" w:rsidP="005D118F">
      <w:pPr>
        <w:rPr>
          <w:sz w:val="22"/>
          <w:szCs w:val="22"/>
        </w:rPr>
      </w:pPr>
    </w:p>
    <w:p w14:paraId="066F3A5B" w14:textId="77777777" w:rsidR="005D118F" w:rsidRDefault="005D118F" w:rsidP="005D118F">
      <w:pPr>
        <w:rPr>
          <w:sz w:val="22"/>
          <w:szCs w:val="22"/>
        </w:rPr>
      </w:pPr>
    </w:p>
    <w:p w14:paraId="4FD647D6" w14:textId="77777777" w:rsidR="005D118F" w:rsidRDefault="005D118F" w:rsidP="005D118F">
      <w:pPr>
        <w:rPr>
          <w:sz w:val="22"/>
          <w:szCs w:val="22"/>
        </w:rPr>
      </w:pPr>
    </w:p>
    <w:p w14:paraId="7E61566C" w14:textId="77777777" w:rsidR="005D118F" w:rsidRDefault="005D118F" w:rsidP="005D118F">
      <w:pPr>
        <w:rPr>
          <w:sz w:val="22"/>
          <w:szCs w:val="22"/>
        </w:rPr>
      </w:pPr>
    </w:p>
    <w:p w14:paraId="077D1764" w14:textId="77777777" w:rsidR="005D118F" w:rsidRDefault="005D118F" w:rsidP="005D118F">
      <w:pPr>
        <w:rPr>
          <w:sz w:val="22"/>
          <w:szCs w:val="22"/>
        </w:rPr>
      </w:pPr>
    </w:p>
    <w:p w14:paraId="749A102D" w14:textId="77777777" w:rsidR="005D118F" w:rsidRDefault="005D118F" w:rsidP="005D118F">
      <w:pPr>
        <w:rPr>
          <w:sz w:val="22"/>
          <w:szCs w:val="22"/>
        </w:rPr>
      </w:pPr>
    </w:p>
    <w:p w14:paraId="1A99055A" w14:textId="77777777" w:rsidR="005D118F" w:rsidRDefault="005D118F" w:rsidP="005D118F">
      <w:pPr>
        <w:rPr>
          <w:sz w:val="22"/>
          <w:szCs w:val="22"/>
        </w:rPr>
      </w:pPr>
    </w:p>
    <w:p w14:paraId="6D7B5BEB" w14:textId="77777777" w:rsidR="005D118F" w:rsidRDefault="005D118F" w:rsidP="005D118F">
      <w:pPr>
        <w:rPr>
          <w:sz w:val="22"/>
          <w:szCs w:val="22"/>
        </w:rPr>
      </w:pPr>
    </w:p>
    <w:p w14:paraId="1147823D" w14:textId="77777777" w:rsidR="005D118F" w:rsidRDefault="005D118F" w:rsidP="005D118F">
      <w:pPr>
        <w:rPr>
          <w:sz w:val="22"/>
          <w:szCs w:val="22"/>
        </w:rPr>
      </w:pPr>
    </w:p>
    <w:p w14:paraId="0A9EC612" w14:textId="77777777" w:rsidR="005D118F" w:rsidRDefault="005D118F" w:rsidP="005D118F">
      <w:pPr>
        <w:rPr>
          <w:sz w:val="22"/>
          <w:szCs w:val="22"/>
        </w:rPr>
      </w:pPr>
    </w:p>
    <w:p w14:paraId="0286E4C8" w14:textId="77777777" w:rsidR="005D118F" w:rsidRDefault="005D118F" w:rsidP="005D118F">
      <w:pPr>
        <w:rPr>
          <w:sz w:val="22"/>
          <w:szCs w:val="22"/>
        </w:rPr>
      </w:pPr>
    </w:p>
    <w:p w14:paraId="04A71A2C" w14:textId="77777777" w:rsidR="005D118F" w:rsidRDefault="005D118F" w:rsidP="005D118F">
      <w:pPr>
        <w:rPr>
          <w:sz w:val="22"/>
          <w:szCs w:val="22"/>
        </w:rPr>
      </w:pPr>
    </w:p>
    <w:p w14:paraId="248488D3" w14:textId="42FD1CE3" w:rsidR="005D118F" w:rsidRDefault="005D118F" w:rsidP="005D118F">
      <w:pPr>
        <w:jc w:val="right"/>
        <w:rPr>
          <w:b/>
          <w:bCs/>
          <w:sz w:val="22"/>
          <w:szCs w:val="22"/>
        </w:rPr>
      </w:pPr>
      <w:r w:rsidRPr="005D118F">
        <w:rPr>
          <w:b/>
          <w:bCs/>
          <w:sz w:val="22"/>
          <w:szCs w:val="22"/>
        </w:rPr>
        <w:t>Allegato C</w:t>
      </w:r>
    </w:p>
    <w:p w14:paraId="3E859994" w14:textId="0724A96E" w:rsidR="005D118F" w:rsidRDefault="005D118F" w:rsidP="00251CA7">
      <w:pPr>
        <w:jc w:val="center"/>
        <w:rPr>
          <w:b/>
          <w:bCs/>
          <w:sz w:val="22"/>
          <w:szCs w:val="22"/>
        </w:rPr>
      </w:pPr>
      <w:r w:rsidRPr="005D118F">
        <w:rPr>
          <w:b/>
          <w:bCs/>
          <w:sz w:val="22"/>
          <w:szCs w:val="22"/>
        </w:rPr>
        <w:t>TABELLA DEI TITOLI DI PREFERENZA</w:t>
      </w:r>
    </w:p>
    <w:p w14:paraId="7FB6FC13" w14:textId="77777777" w:rsidR="00251CA7" w:rsidRPr="005D118F" w:rsidRDefault="00251CA7" w:rsidP="00251CA7">
      <w:pPr>
        <w:jc w:val="center"/>
        <w:rPr>
          <w:b/>
          <w:bCs/>
          <w:sz w:val="22"/>
          <w:szCs w:val="22"/>
        </w:rPr>
      </w:pPr>
    </w:p>
    <w:p w14:paraId="2661AB38" w14:textId="77777777" w:rsid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A parità di merito, i titoli di preferenza, ai sensi dell’articolo 5 c. 4 del D.P.R. 09/05/1994, n. 487, sono:</w:t>
      </w:r>
    </w:p>
    <w:p w14:paraId="0FC80381" w14:textId="77777777" w:rsidR="00251CA7" w:rsidRPr="005D118F" w:rsidRDefault="00251CA7" w:rsidP="005D118F">
      <w:pPr>
        <w:rPr>
          <w:sz w:val="22"/>
          <w:szCs w:val="22"/>
        </w:rPr>
      </w:pPr>
    </w:p>
    <w:p w14:paraId="0BF23EC4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1. gli insigniti di medaglie al valore militare;</w:t>
      </w:r>
    </w:p>
    <w:p w14:paraId="675E9A40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2. i mutilati ed invalidi di guerra ex combattenti;</w:t>
      </w:r>
    </w:p>
    <w:p w14:paraId="33507A2B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3. i mutilati ed invalidi per fatto di guerra;</w:t>
      </w:r>
    </w:p>
    <w:p w14:paraId="316B9332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4. i mutilati ed invalidi per servizio nel settore pubblico e privato;</w:t>
      </w:r>
    </w:p>
    <w:p w14:paraId="06FABB43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5. gli orfani di guerra;</w:t>
      </w:r>
    </w:p>
    <w:p w14:paraId="5BEEA180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6. gli orfani dei caduti per fatto di guerra;</w:t>
      </w:r>
    </w:p>
    <w:p w14:paraId="6CB69320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7. gli orfani dei caduti per servizio nel settore pubblico e privato;</w:t>
      </w:r>
    </w:p>
    <w:p w14:paraId="3337147C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8. i feriti in combattimento;</w:t>
      </w:r>
    </w:p>
    <w:p w14:paraId="63199536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9. gli insigniti di croce di guerra o di altra attestazione speciale di merito di guerra, nonché i capi di famiglia</w:t>
      </w:r>
    </w:p>
    <w:p w14:paraId="677E3359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numerosa;</w:t>
      </w:r>
    </w:p>
    <w:p w14:paraId="6F84CB66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10. i figli dei mutilati e degli invalidi di guerra ex combattenti;</w:t>
      </w:r>
    </w:p>
    <w:p w14:paraId="547C01BD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11. i figli dei mutilati e degli invalidi per fatto di guerra;</w:t>
      </w:r>
    </w:p>
    <w:p w14:paraId="345B88E7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12. i figli di mutilati e degli invalidi per servizio nel settore pubblico e privato;</w:t>
      </w:r>
    </w:p>
    <w:p w14:paraId="2A83B340" w14:textId="5A93D280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13. i genitori vedovi non risposati, i coniugi non risposati e le sorelle ed i fratelli vedovi o non sposati dei caduti in</w:t>
      </w:r>
      <w:r w:rsidR="00251CA7">
        <w:rPr>
          <w:sz w:val="22"/>
          <w:szCs w:val="22"/>
        </w:rPr>
        <w:t xml:space="preserve"> </w:t>
      </w:r>
      <w:r w:rsidRPr="005D118F">
        <w:rPr>
          <w:sz w:val="22"/>
          <w:szCs w:val="22"/>
        </w:rPr>
        <w:t>guerra;</w:t>
      </w:r>
    </w:p>
    <w:p w14:paraId="6E5B553E" w14:textId="11F38234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14. i genitori vedovi non risposati, i coniugi non risposati e le sorelle e i fratelli vedovi o non sposati dei caduti per</w:t>
      </w:r>
      <w:r w:rsidR="00251CA7">
        <w:rPr>
          <w:sz w:val="22"/>
          <w:szCs w:val="22"/>
        </w:rPr>
        <w:t xml:space="preserve"> </w:t>
      </w:r>
      <w:r w:rsidRPr="005D118F">
        <w:rPr>
          <w:sz w:val="22"/>
          <w:szCs w:val="22"/>
        </w:rPr>
        <w:t>fatto di guerra;</w:t>
      </w:r>
    </w:p>
    <w:p w14:paraId="3F5574A9" w14:textId="788D0963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15. i genitori vedovi non risposati, i coniugi non risposati e le sorelle e i fratelli vedovi o non sposati dei caduti per</w:t>
      </w:r>
      <w:r w:rsidR="00251CA7">
        <w:rPr>
          <w:sz w:val="22"/>
          <w:szCs w:val="22"/>
        </w:rPr>
        <w:t xml:space="preserve"> </w:t>
      </w:r>
      <w:r w:rsidRPr="005D118F">
        <w:rPr>
          <w:sz w:val="22"/>
          <w:szCs w:val="22"/>
        </w:rPr>
        <w:t>servizio nel settore pubblico e privato;</w:t>
      </w:r>
    </w:p>
    <w:p w14:paraId="4C694D43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16. coloro che abbiano prestato lodevole servizio militare come combattenti;</w:t>
      </w:r>
    </w:p>
    <w:p w14:paraId="7EC5E352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17. coloro che abbiano prestato lodevole servizio a qualunque titolo, per non meno di un anno,</w:t>
      </w:r>
    </w:p>
    <w:p w14:paraId="08AEB4C8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nell’Amministrazione che ha indetto il concorso;</w:t>
      </w:r>
    </w:p>
    <w:p w14:paraId="315A1707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18. i coniugati e i non coniugati con riguardo al numero dei figli a carico;</w:t>
      </w:r>
    </w:p>
    <w:p w14:paraId="68322E20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19. gli invalidi ed i mutilati civili;</w:t>
      </w:r>
    </w:p>
    <w:p w14:paraId="68205F82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20. i militari volontari delle forze armate congedati senza demerito al termine della ferma rafferma.</w:t>
      </w:r>
    </w:p>
    <w:p w14:paraId="3CFCEEEB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A parità di merito e titoli, la preferenza è determinata:</w:t>
      </w:r>
    </w:p>
    <w:p w14:paraId="4E668E67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a) dal numero dei figli a carico;</w:t>
      </w:r>
    </w:p>
    <w:p w14:paraId="4F71E7E0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b) dall’aver prestato lodevole servizio nelle amministrazioni pubbliche;</w:t>
      </w:r>
    </w:p>
    <w:p w14:paraId="5FD949C6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c) dalla minore età del candidato, ai sensi dell’art. 2, comma 9, della Legge n. 191/98.</w:t>
      </w:r>
    </w:p>
    <w:p w14:paraId="637BB336" w14:textId="3D43B32E" w:rsid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Riserve: si applicano le disposizioni di cui alla Legge 12/03/1999, n. 68 per singola Istituzione e per distinti profili</w:t>
      </w:r>
      <w:r w:rsidR="00251CA7">
        <w:rPr>
          <w:sz w:val="22"/>
          <w:szCs w:val="22"/>
        </w:rPr>
        <w:t xml:space="preserve"> </w:t>
      </w:r>
      <w:r w:rsidRPr="005D118F">
        <w:rPr>
          <w:sz w:val="22"/>
          <w:szCs w:val="22"/>
        </w:rPr>
        <w:t>professionali.</w:t>
      </w:r>
    </w:p>
    <w:p w14:paraId="0E6F5C82" w14:textId="77777777" w:rsidR="005D118F" w:rsidRDefault="005D118F" w:rsidP="005D118F">
      <w:pPr>
        <w:rPr>
          <w:sz w:val="22"/>
          <w:szCs w:val="22"/>
        </w:rPr>
      </w:pPr>
    </w:p>
    <w:p w14:paraId="6F608208" w14:textId="77777777" w:rsidR="005D118F" w:rsidRPr="005D118F" w:rsidRDefault="005D118F" w:rsidP="005D118F">
      <w:pPr>
        <w:rPr>
          <w:sz w:val="22"/>
          <w:szCs w:val="22"/>
        </w:rPr>
      </w:pPr>
    </w:p>
    <w:sectPr w:rsidR="005D118F" w:rsidRPr="005D118F" w:rsidSect="005150C1">
      <w:headerReference w:type="default" r:id="rId8"/>
      <w:footerReference w:type="default" r:id="rId9"/>
      <w:pgSz w:w="11907" w:h="16840" w:code="9"/>
      <w:pgMar w:top="1417" w:right="1134" w:bottom="1134" w:left="1134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D090E" w14:textId="77777777" w:rsidR="00170A6B" w:rsidRPr="008E3FF1" w:rsidRDefault="00170A6B">
      <w:r w:rsidRPr="008E3FF1">
        <w:separator/>
      </w:r>
    </w:p>
  </w:endnote>
  <w:endnote w:type="continuationSeparator" w:id="0">
    <w:p w14:paraId="3BEA2C81" w14:textId="77777777" w:rsidR="00170A6B" w:rsidRPr="008E3FF1" w:rsidRDefault="00170A6B">
      <w:r w:rsidRPr="008E3FF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hAnsiTheme="majorHAnsi" w:cstheme="majorHAnsi"/>
        <w:color w:val="A33828"/>
        <w:sz w:val="22"/>
        <w:szCs w:val="22"/>
      </w:rPr>
      <w:id w:val="283780135"/>
      <w:docPartObj>
        <w:docPartGallery w:val="Page Numbers (Bottom of Page)"/>
        <w:docPartUnique/>
      </w:docPartObj>
    </w:sdtPr>
    <w:sdtContent>
      <w:sdt>
        <w:sdtPr>
          <w:rPr>
            <w:rFonts w:asciiTheme="majorHAnsi" w:hAnsiTheme="majorHAnsi" w:cstheme="majorHAnsi"/>
            <w:color w:val="A33828"/>
            <w:sz w:val="20"/>
          </w:rPr>
          <w:id w:val="1182016253"/>
          <w:docPartObj>
            <w:docPartGallery w:val="Page Numbers (Top of Page)"/>
            <w:docPartUnique/>
          </w:docPartObj>
        </w:sdtPr>
        <w:sdtEndPr>
          <w:rPr>
            <w:sz w:val="22"/>
            <w:szCs w:val="22"/>
          </w:rPr>
        </w:sdtEndPr>
        <w:sdtContent>
          <w:p w14:paraId="105959A6" w14:textId="793FDD3A" w:rsidR="000A5FD5" w:rsidRPr="00125F1D" w:rsidRDefault="00125F1D" w:rsidP="00A464D1">
            <w:pPr>
              <w:tabs>
                <w:tab w:val="left" w:pos="984"/>
              </w:tabs>
              <w:jc w:val="both"/>
              <w:rPr>
                <w:rFonts w:asciiTheme="majorHAnsi" w:hAnsiTheme="majorHAnsi" w:cstheme="majorHAnsi"/>
                <w:color w:val="BFBFBF" w:themeColor="background1" w:themeShade="BF"/>
                <w:sz w:val="20"/>
              </w:rPr>
            </w:pPr>
            <w:r w:rsidRPr="00125F1D">
              <w:rPr>
                <w:rFonts w:asciiTheme="majorHAnsi" w:hAnsiTheme="majorHAnsi" w:cstheme="majorHAnsi"/>
                <w:color w:val="BFBFBF" w:themeColor="background1" w:themeShade="BF"/>
                <w:sz w:val="20"/>
              </w:rPr>
              <w:t>Referente: Anna Gencarelli</w:t>
            </w:r>
          </w:p>
          <w:p w14:paraId="453699E8" w14:textId="655E9D91" w:rsidR="00125F1D" w:rsidRPr="00125F1D" w:rsidRDefault="00125F1D" w:rsidP="00A464D1">
            <w:pPr>
              <w:tabs>
                <w:tab w:val="left" w:pos="984"/>
              </w:tabs>
              <w:jc w:val="both"/>
              <w:rPr>
                <w:rFonts w:asciiTheme="majorHAnsi" w:hAnsiTheme="majorHAnsi" w:cstheme="majorHAnsi"/>
                <w:color w:val="BFBFBF" w:themeColor="background1" w:themeShade="BF"/>
                <w:spacing w:val="12"/>
                <w:sz w:val="20"/>
              </w:rPr>
            </w:pPr>
            <w:r w:rsidRPr="00125F1D">
              <w:rPr>
                <w:rFonts w:asciiTheme="majorHAnsi" w:hAnsiTheme="majorHAnsi" w:cstheme="majorHAnsi"/>
                <w:color w:val="BFBFBF" w:themeColor="background1" w:themeShade="BF"/>
                <w:sz w:val="20"/>
              </w:rPr>
              <w:t>personale@consbo.it</w:t>
            </w:r>
          </w:p>
          <w:p w14:paraId="4C823A2E" w14:textId="41CFEA28" w:rsidR="007523A9" w:rsidRPr="008E3FF1" w:rsidRDefault="0044728D" w:rsidP="00726248">
            <w:pPr>
              <w:pStyle w:val="Pidipagina"/>
              <w:jc w:val="right"/>
              <w:rPr>
                <w:rFonts w:asciiTheme="majorHAnsi" w:hAnsiTheme="majorHAnsi" w:cstheme="majorHAnsi"/>
                <w:bCs/>
                <w:color w:val="000000" w:themeColor="text1"/>
                <w:sz w:val="16"/>
                <w:szCs w:val="16"/>
              </w:rPr>
            </w:pPr>
            <w:r w:rsidRPr="008E3FF1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 xml:space="preserve">Pag. </w:t>
            </w:r>
            <w:r w:rsidRPr="008E3FF1">
              <w:rPr>
                <w:rFonts w:asciiTheme="majorHAnsi" w:hAnsiTheme="majorHAnsi" w:cstheme="majorHAnsi"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8E3FF1">
              <w:rPr>
                <w:rFonts w:asciiTheme="majorHAnsi" w:hAnsiTheme="majorHAnsi" w:cstheme="majorHAnsi"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8E3FF1">
              <w:rPr>
                <w:rFonts w:asciiTheme="majorHAnsi" w:hAnsiTheme="majorHAnsi" w:cstheme="majorHAnsi"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CC013A" w:rsidRPr="008E3FF1">
              <w:rPr>
                <w:rFonts w:asciiTheme="majorHAnsi" w:hAnsiTheme="majorHAnsi" w:cstheme="majorHAnsi"/>
                <w:bCs/>
                <w:color w:val="000000" w:themeColor="text1"/>
                <w:sz w:val="16"/>
                <w:szCs w:val="16"/>
              </w:rPr>
              <w:t>1</w:t>
            </w:r>
            <w:r w:rsidRPr="008E3FF1">
              <w:rPr>
                <w:rFonts w:asciiTheme="majorHAnsi" w:hAnsiTheme="majorHAnsi" w:cstheme="majorHAnsi"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8E3FF1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 xml:space="preserve"> di </w:t>
            </w:r>
            <w:r w:rsidRPr="008E3FF1">
              <w:rPr>
                <w:rFonts w:asciiTheme="majorHAnsi" w:hAnsiTheme="majorHAnsi" w:cstheme="majorHAnsi"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8E3FF1">
              <w:rPr>
                <w:rFonts w:asciiTheme="majorHAnsi" w:hAnsiTheme="majorHAnsi" w:cstheme="majorHAnsi"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8E3FF1">
              <w:rPr>
                <w:rFonts w:asciiTheme="majorHAnsi" w:hAnsiTheme="majorHAnsi" w:cstheme="majorHAnsi"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CC013A" w:rsidRPr="008E3FF1">
              <w:rPr>
                <w:rFonts w:asciiTheme="majorHAnsi" w:hAnsiTheme="majorHAnsi" w:cstheme="majorHAnsi"/>
                <w:bCs/>
                <w:color w:val="000000" w:themeColor="text1"/>
                <w:sz w:val="16"/>
                <w:szCs w:val="16"/>
              </w:rPr>
              <w:t>2</w:t>
            </w:r>
            <w:r w:rsidRPr="008E3FF1">
              <w:rPr>
                <w:rFonts w:asciiTheme="majorHAnsi" w:hAnsiTheme="majorHAnsi" w:cstheme="majorHAnsi"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p w14:paraId="3AFEDC9D" w14:textId="41DEA5AB" w:rsidR="0044728D" w:rsidRPr="008E3FF1" w:rsidRDefault="00000000" w:rsidP="000A5FD5">
            <w:pPr>
              <w:pStyle w:val="Pidipagina"/>
              <w:rPr>
                <w:rFonts w:asciiTheme="majorHAnsi" w:hAnsiTheme="majorHAnsi" w:cstheme="majorHAnsi"/>
                <w:color w:val="A33828"/>
                <w:sz w:val="22"/>
                <w:szCs w:val="22"/>
              </w:rPr>
            </w:pPr>
          </w:p>
        </w:sdtContent>
      </w:sdt>
    </w:sdtContent>
  </w:sdt>
  <w:p w14:paraId="67EE4922" w14:textId="77777777" w:rsidR="00AD57ED" w:rsidRPr="008E3FF1" w:rsidRDefault="00AD57ED" w:rsidP="00AD57ED">
    <w:pPr>
      <w:jc w:val="center"/>
      <w:rPr>
        <w:rFonts w:asciiTheme="majorHAnsi" w:hAnsiTheme="majorHAnsi" w:cstheme="majorHAnsi"/>
        <w:color w:val="A33828"/>
        <w:spacing w:val="12"/>
        <w:sz w:val="22"/>
        <w:szCs w:val="22"/>
      </w:rPr>
    </w:pPr>
    <w:r w:rsidRPr="008E3FF1">
      <w:rPr>
        <w:rFonts w:asciiTheme="majorHAnsi" w:hAnsiTheme="majorHAnsi" w:cstheme="majorHAnsi"/>
        <w:color w:val="A33828"/>
        <w:spacing w:val="12"/>
        <w:sz w:val="22"/>
        <w:szCs w:val="22"/>
      </w:rPr>
      <w:t xml:space="preserve">Conservatorio di Musica Giovan Battista Martini di Bologna, </w:t>
    </w:r>
    <w:r w:rsidR="0044728D" w:rsidRPr="008E3FF1">
      <w:rPr>
        <w:rFonts w:asciiTheme="majorHAnsi" w:hAnsiTheme="majorHAnsi" w:cstheme="majorHAnsi"/>
        <w:color w:val="A33828"/>
        <w:spacing w:val="12"/>
        <w:sz w:val="22"/>
        <w:szCs w:val="22"/>
      </w:rPr>
      <w:t>Piazza Rossini, 2 - 40126 Bologna</w:t>
    </w:r>
    <w:r w:rsidRPr="008E3FF1">
      <w:rPr>
        <w:rFonts w:asciiTheme="majorHAnsi" w:hAnsiTheme="majorHAnsi" w:cstheme="majorHAnsi"/>
        <w:color w:val="A33828"/>
        <w:spacing w:val="12"/>
        <w:sz w:val="22"/>
        <w:szCs w:val="22"/>
      </w:rPr>
      <w:t xml:space="preserve"> </w:t>
    </w:r>
  </w:p>
  <w:p w14:paraId="249ABA66" w14:textId="738A22D6" w:rsidR="006E6DF1" w:rsidRPr="008E3FF1" w:rsidRDefault="00AD57ED" w:rsidP="00AD57ED">
    <w:pPr>
      <w:jc w:val="center"/>
      <w:rPr>
        <w:rFonts w:asciiTheme="majorHAnsi" w:hAnsiTheme="majorHAnsi" w:cstheme="majorHAnsi"/>
        <w:color w:val="A33828"/>
        <w:spacing w:val="12"/>
        <w:sz w:val="22"/>
        <w:szCs w:val="22"/>
      </w:rPr>
    </w:pPr>
    <w:r w:rsidRPr="008E3FF1">
      <w:rPr>
        <w:rFonts w:asciiTheme="majorHAnsi" w:hAnsiTheme="majorHAnsi" w:cstheme="majorHAnsi"/>
        <w:color w:val="A33828"/>
        <w:spacing w:val="12"/>
        <w:sz w:val="22"/>
        <w:szCs w:val="22"/>
      </w:rPr>
      <w:t>Codice Fiscale 80074850373</w:t>
    </w:r>
  </w:p>
  <w:p w14:paraId="439CCC26" w14:textId="77777777" w:rsidR="00AD57ED" w:rsidRPr="008E3FF1" w:rsidRDefault="006E6DF1" w:rsidP="006E6DF1">
    <w:pPr>
      <w:jc w:val="center"/>
      <w:rPr>
        <w:rFonts w:asciiTheme="majorHAnsi" w:hAnsiTheme="majorHAnsi" w:cstheme="majorHAnsi"/>
        <w:color w:val="A33828"/>
        <w:spacing w:val="12"/>
        <w:sz w:val="22"/>
        <w:szCs w:val="22"/>
      </w:rPr>
    </w:pPr>
    <w:r w:rsidRPr="008E3FF1">
      <w:rPr>
        <w:rFonts w:asciiTheme="majorHAnsi" w:hAnsiTheme="majorHAnsi" w:cstheme="majorHAnsi"/>
        <w:color w:val="A33828"/>
        <w:spacing w:val="12"/>
        <w:sz w:val="22"/>
        <w:szCs w:val="22"/>
      </w:rPr>
      <w:t>TEL</w:t>
    </w:r>
    <w:r w:rsidR="00AD57ED" w:rsidRPr="008E3FF1">
      <w:rPr>
        <w:rFonts w:asciiTheme="majorHAnsi" w:hAnsiTheme="majorHAnsi" w:cstheme="majorHAnsi"/>
        <w:color w:val="A33828"/>
        <w:spacing w:val="12"/>
        <w:sz w:val="22"/>
        <w:szCs w:val="22"/>
      </w:rPr>
      <w:t>EFONO</w:t>
    </w:r>
    <w:r w:rsidR="007523A9" w:rsidRPr="008E3FF1">
      <w:rPr>
        <w:rFonts w:asciiTheme="majorHAnsi" w:hAnsiTheme="majorHAnsi" w:cstheme="majorHAnsi"/>
        <w:color w:val="A33828"/>
        <w:spacing w:val="12"/>
        <w:sz w:val="22"/>
        <w:szCs w:val="22"/>
      </w:rPr>
      <w:t xml:space="preserve"> 051</w:t>
    </w:r>
    <w:r w:rsidR="00AB788F" w:rsidRPr="008E3FF1">
      <w:rPr>
        <w:rFonts w:asciiTheme="majorHAnsi" w:hAnsiTheme="majorHAnsi" w:cstheme="majorHAnsi"/>
        <w:color w:val="A33828"/>
        <w:spacing w:val="12"/>
        <w:sz w:val="22"/>
        <w:szCs w:val="22"/>
      </w:rPr>
      <w:t>.</w:t>
    </w:r>
    <w:r w:rsidR="007523A9" w:rsidRPr="008E3FF1">
      <w:rPr>
        <w:rFonts w:asciiTheme="majorHAnsi" w:hAnsiTheme="majorHAnsi" w:cstheme="majorHAnsi"/>
        <w:color w:val="A33828"/>
        <w:spacing w:val="12"/>
        <w:sz w:val="22"/>
        <w:szCs w:val="22"/>
      </w:rPr>
      <w:t>221483</w:t>
    </w:r>
    <w:r w:rsidRPr="008E3FF1">
      <w:rPr>
        <w:rFonts w:asciiTheme="majorHAnsi" w:hAnsiTheme="majorHAnsi" w:cstheme="majorHAnsi"/>
        <w:color w:val="A33828"/>
        <w:spacing w:val="12"/>
        <w:sz w:val="22"/>
        <w:szCs w:val="22"/>
      </w:rPr>
      <w:t xml:space="preserve"> </w:t>
    </w:r>
  </w:p>
  <w:p w14:paraId="234AE700" w14:textId="1D6249AA" w:rsidR="00B479B4" w:rsidRPr="008E3FF1" w:rsidRDefault="006E6DF1" w:rsidP="006E6DF1">
    <w:pPr>
      <w:jc w:val="center"/>
      <w:rPr>
        <w:rFonts w:asciiTheme="majorHAnsi" w:hAnsiTheme="majorHAnsi" w:cstheme="majorHAnsi"/>
        <w:color w:val="A33828"/>
        <w:spacing w:val="12"/>
        <w:sz w:val="22"/>
        <w:szCs w:val="22"/>
      </w:rPr>
    </w:pPr>
    <w:r w:rsidRPr="008E3FF1">
      <w:rPr>
        <w:rFonts w:asciiTheme="majorHAnsi" w:hAnsiTheme="majorHAnsi" w:cstheme="majorHAnsi"/>
        <w:color w:val="A33828"/>
        <w:spacing w:val="12"/>
        <w:sz w:val="22"/>
        <w:szCs w:val="22"/>
      </w:rPr>
      <w:t>PEC</w:t>
    </w:r>
    <w:r w:rsidR="00B479B4" w:rsidRPr="008E3FF1">
      <w:rPr>
        <w:rFonts w:asciiTheme="majorHAnsi" w:hAnsiTheme="majorHAnsi" w:cstheme="majorHAnsi"/>
        <w:color w:val="A33828"/>
        <w:spacing w:val="12"/>
        <w:sz w:val="22"/>
        <w:szCs w:val="22"/>
      </w:rPr>
      <w:t xml:space="preserve"> </w:t>
    </w:r>
    <w:hyperlink r:id="rId1" w:history="1">
      <w:r w:rsidR="00B479B4" w:rsidRPr="008E3FF1">
        <w:rPr>
          <w:rFonts w:asciiTheme="majorHAnsi" w:hAnsiTheme="majorHAnsi" w:cstheme="majorHAnsi"/>
          <w:color w:val="A33828"/>
          <w:spacing w:val="12"/>
          <w:sz w:val="22"/>
          <w:szCs w:val="22"/>
        </w:rPr>
        <w:t>conservatoriobologna@pec.it</w:t>
      </w:r>
    </w:hyperlink>
  </w:p>
  <w:p w14:paraId="0B8CBF4C" w14:textId="77777777" w:rsidR="00D8528C" w:rsidRPr="008E3FF1" w:rsidRDefault="0044728D" w:rsidP="00B479B4">
    <w:pPr>
      <w:jc w:val="center"/>
      <w:rPr>
        <w:rFonts w:asciiTheme="majorHAnsi" w:hAnsiTheme="majorHAnsi" w:cstheme="majorHAnsi"/>
        <w:color w:val="A33828"/>
        <w:spacing w:val="12"/>
        <w:sz w:val="22"/>
        <w:szCs w:val="22"/>
      </w:rPr>
    </w:pPr>
    <w:r w:rsidRPr="008E3FF1">
      <w:rPr>
        <w:rFonts w:asciiTheme="majorHAnsi" w:hAnsiTheme="majorHAnsi" w:cstheme="majorHAnsi"/>
        <w:color w:val="A33828"/>
        <w:spacing w:val="12"/>
        <w:sz w:val="22"/>
        <w:szCs w:val="22"/>
      </w:rPr>
      <w:t xml:space="preserve">www.consbo.it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1DFFC" w14:textId="77777777" w:rsidR="00170A6B" w:rsidRPr="008E3FF1" w:rsidRDefault="00170A6B">
      <w:r w:rsidRPr="008E3FF1">
        <w:separator/>
      </w:r>
    </w:p>
  </w:footnote>
  <w:footnote w:type="continuationSeparator" w:id="0">
    <w:p w14:paraId="3814FC92" w14:textId="77777777" w:rsidR="00170A6B" w:rsidRPr="008E3FF1" w:rsidRDefault="00170A6B">
      <w:r w:rsidRPr="008E3FF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026CF" w14:textId="05EF68EB" w:rsidR="009002BB" w:rsidRPr="008E3FF1" w:rsidRDefault="00D50B4F" w:rsidP="006F464F">
    <w:pPr>
      <w:jc w:val="center"/>
      <w:rPr>
        <w:rFonts w:ascii="Garamond" w:hAnsi="Garamond"/>
        <w:b/>
        <w:color w:val="A33828"/>
        <w:szCs w:val="24"/>
      </w:rPr>
    </w:pPr>
    <w:r w:rsidRPr="008E3FF1">
      <w:rPr>
        <w:noProof/>
        <w:color w:val="A33828"/>
      </w:rPr>
      <w:drawing>
        <wp:anchor distT="0" distB="0" distL="114300" distR="114300" simplePos="0" relativeHeight="251657728" behindDoc="0" locked="0" layoutInCell="1" allowOverlap="1" wp14:anchorId="66DADCCB" wp14:editId="6659AA98">
          <wp:simplePos x="0" y="0"/>
          <wp:positionH relativeFrom="margin">
            <wp:align>center</wp:align>
          </wp:positionH>
          <wp:positionV relativeFrom="paragraph">
            <wp:posOffset>-140970</wp:posOffset>
          </wp:positionV>
          <wp:extent cx="504825" cy="579249"/>
          <wp:effectExtent l="0" t="0" r="0" b="0"/>
          <wp:wrapNone/>
          <wp:docPr id="8" name="Immagine 8" descr="Emblema della Repubblica itali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Emblema della Repubblica italiana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792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DAD91B1" w14:textId="30A4C640" w:rsidR="009002BB" w:rsidRPr="008E3FF1" w:rsidRDefault="009002BB" w:rsidP="006F464F">
    <w:pPr>
      <w:jc w:val="center"/>
      <w:rPr>
        <w:rFonts w:ascii="Garamond" w:hAnsi="Garamond"/>
        <w:b/>
        <w:color w:val="A33828"/>
        <w:szCs w:val="24"/>
      </w:rPr>
    </w:pPr>
  </w:p>
  <w:p w14:paraId="46B33C02" w14:textId="77777777" w:rsidR="00695E86" w:rsidRPr="008E3FF1" w:rsidRDefault="00695E86" w:rsidP="006F464F">
    <w:pPr>
      <w:jc w:val="center"/>
      <w:rPr>
        <w:rFonts w:asciiTheme="majorHAnsi" w:hAnsiTheme="majorHAnsi" w:cstheme="majorHAnsi"/>
        <w:b/>
        <w:color w:val="A33828"/>
        <w:sz w:val="28"/>
        <w:szCs w:val="28"/>
      </w:rPr>
    </w:pPr>
  </w:p>
  <w:p w14:paraId="26BAF983" w14:textId="180303BE" w:rsidR="006F464F" w:rsidRPr="008E3FF1" w:rsidRDefault="006F464F" w:rsidP="006F464F">
    <w:pPr>
      <w:jc w:val="center"/>
      <w:rPr>
        <w:rFonts w:asciiTheme="majorHAnsi" w:hAnsiTheme="majorHAnsi" w:cstheme="majorHAnsi"/>
        <w:b/>
        <w:color w:val="A33828"/>
        <w:sz w:val="28"/>
        <w:szCs w:val="28"/>
      </w:rPr>
    </w:pPr>
    <w:r w:rsidRPr="008E3FF1">
      <w:rPr>
        <w:rFonts w:asciiTheme="majorHAnsi" w:hAnsiTheme="majorHAnsi" w:cstheme="majorHAnsi"/>
        <w:b/>
        <w:color w:val="A33828"/>
        <w:sz w:val="28"/>
        <w:szCs w:val="28"/>
      </w:rPr>
      <w:t>Ministero dell’Università e della Ricerca</w:t>
    </w:r>
  </w:p>
  <w:p w14:paraId="6E02E8A2" w14:textId="33759BA9" w:rsidR="00DF16C8" w:rsidRPr="008E3FF1" w:rsidRDefault="00DF16C8" w:rsidP="00DF16C8">
    <w:pPr>
      <w:jc w:val="center"/>
      <w:rPr>
        <w:rFonts w:asciiTheme="majorHAnsi" w:hAnsiTheme="majorHAnsi" w:cstheme="majorHAnsi"/>
        <w:color w:val="A33828"/>
        <w:sz w:val="28"/>
        <w:szCs w:val="28"/>
      </w:rPr>
    </w:pPr>
    <w:r w:rsidRPr="008E3FF1">
      <w:rPr>
        <w:rFonts w:asciiTheme="majorHAnsi" w:hAnsiTheme="majorHAnsi" w:cstheme="majorHAnsi"/>
        <w:color w:val="A33828"/>
        <w:sz w:val="28"/>
        <w:szCs w:val="28"/>
      </w:rPr>
      <w:t>Alta Formazione Artistica, Musicale e Coreutica</w:t>
    </w:r>
  </w:p>
  <w:p w14:paraId="43C10867" w14:textId="2574AB41" w:rsidR="0044728D" w:rsidRPr="008E3FF1" w:rsidRDefault="00DF16C8" w:rsidP="006E6DF1">
    <w:pPr>
      <w:jc w:val="center"/>
      <w:rPr>
        <w:rFonts w:asciiTheme="majorHAnsi" w:hAnsiTheme="majorHAnsi" w:cstheme="majorHAnsi"/>
        <w:b/>
        <w:color w:val="A33828"/>
        <w:sz w:val="28"/>
        <w:szCs w:val="28"/>
      </w:rPr>
    </w:pPr>
    <w:r w:rsidRPr="008E3FF1">
      <w:rPr>
        <w:rFonts w:asciiTheme="majorHAnsi" w:hAnsiTheme="majorHAnsi" w:cstheme="majorHAnsi"/>
        <w:b/>
        <w:color w:val="A33828"/>
        <w:sz w:val="28"/>
        <w:szCs w:val="28"/>
      </w:rPr>
      <w:t>Conservatorio di Musica “Giovan Battista Martini”</w:t>
    </w:r>
    <w:r w:rsidR="006E6DF1" w:rsidRPr="008E3FF1">
      <w:rPr>
        <w:rFonts w:asciiTheme="majorHAnsi" w:hAnsiTheme="majorHAnsi" w:cstheme="majorHAnsi"/>
        <w:b/>
        <w:color w:val="A33828"/>
        <w:sz w:val="28"/>
        <w:szCs w:val="28"/>
      </w:rPr>
      <w:t xml:space="preserve"> di Bologna</w:t>
    </w:r>
  </w:p>
  <w:p w14:paraId="07DAAF0A" w14:textId="77777777" w:rsidR="00262B5C" w:rsidRPr="008E3FF1" w:rsidRDefault="00262B5C" w:rsidP="006E6DF1">
    <w:pPr>
      <w:jc w:val="center"/>
      <w:rPr>
        <w:rFonts w:asciiTheme="majorHAnsi" w:hAnsiTheme="majorHAnsi" w:cstheme="majorHAnsi"/>
        <w:b/>
        <w:color w:val="A33828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F616D"/>
    <w:multiLevelType w:val="hybridMultilevel"/>
    <w:tmpl w:val="A7F28B08"/>
    <w:lvl w:ilvl="0" w:tplc="B91E60C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D5B20"/>
    <w:multiLevelType w:val="hybridMultilevel"/>
    <w:tmpl w:val="A6A6CFAC"/>
    <w:lvl w:ilvl="0" w:tplc="106EA7CC">
      <w:start w:val="2"/>
      <w:numFmt w:val="bullet"/>
      <w:lvlText w:val="-"/>
      <w:lvlJc w:val="left"/>
      <w:pPr>
        <w:ind w:left="720" w:hanging="360"/>
      </w:pPr>
      <w:rPr>
        <w:rFonts w:ascii="Calibri" w:eastAsia="Times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B0D01"/>
    <w:multiLevelType w:val="hybridMultilevel"/>
    <w:tmpl w:val="92AA2A24"/>
    <w:lvl w:ilvl="0" w:tplc="7B76F5B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B76F5B6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B67E01"/>
    <w:multiLevelType w:val="hybridMultilevel"/>
    <w:tmpl w:val="714629B6"/>
    <w:lvl w:ilvl="0" w:tplc="F9BAFED4">
      <w:start w:val="1"/>
      <w:numFmt w:val="bullet"/>
      <w:lvlText w:val=""/>
      <w:lvlJc w:val="left"/>
      <w:pPr>
        <w:tabs>
          <w:tab w:val="num" w:pos="474"/>
        </w:tabs>
        <w:ind w:left="455" w:hanging="341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046022"/>
    <w:multiLevelType w:val="hybridMultilevel"/>
    <w:tmpl w:val="7318F0C4"/>
    <w:lvl w:ilvl="0" w:tplc="9A7627D4">
      <w:start w:val="1"/>
      <w:numFmt w:val="bullet"/>
      <w:lvlText w:val=""/>
      <w:lvlJc w:val="left"/>
      <w:pPr>
        <w:tabs>
          <w:tab w:val="num" w:pos="360"/>
        </w:tabs>
        <w:ind w:left="142" w:hanging="142"/>
      </w:pPr>
      <w:rPr>
        <w:rFonts w:ascii="Symbol" w:hAnsi="Symbol" w:hint="default"/>
      </w:rPr>
    </w:lvl>
    <w:lvl w:ilvl="1" w:tplc="6120A6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AE7D3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A8658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7DC590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8CAA7C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7E718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B2A5F3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916E7B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51334D"/>
    <w:multiLevelType w:val="hybridMultilevel"/>
    <w:tmpl w:val="AE7A247A"/>
    <w:lvl w:ilvl="0" w:tplc="553676EC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AD02B0"/>
    <w:multiLevelType w:val="hybridMultilevel"/>
    <w:tmpl w:val="ACCA3E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09641A"/>
    <w:multiLevelType w:val="hybridMultilevel"/>
    <w:tmpl w:val="EC6C85B6"/>
    <w:lvl w:ilvl="0" w:tplc="76CCE884">
      <w:start w:val="4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870"/>
        </w:tabs>
        <w:ind w:left="87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590"/>
        </w:tabs>
        <w:ind w:left="15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310"/>
        </w:tabs>
        <w:ind w:left="23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030"/>
        </w:tabs>
        <w:ind w:left="303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750"/>
        </w:tabs>
        <w:ind w:left="37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470"/>
        </w:tabs>
        <w:ind w:left="44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190"/>
        </w:tabs>
        <w:ind w:left="519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910"/>
        </w:tabs>
        <w:ind w:left="5910" w:hanging="360"/>
      </w:pPr>
      <w:rPr>
        <w:rFonts w:ascii="Wingdings" w:hAnsi="Wingdings" w:hint="default"/>
      </w:rPr>
    </w:lvl>
  </w:abstractNum>
  <w:abstractNum w:abstractNumId="8" w15:restartNumberingAfterBreak="0">
    <w:nsid w:val="134459BB"/>
    <w:multiLevelType w:val="hybridMultilevel"/>
    <w:tmpl w:val="27DEC522"/>
    <w:lvl w:ilvl="0" w:tplc="553676EC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2F15BE"/>
    <w:multiLevelType w:val="hybridMultilevel"/>
    <w:tmpl w:val="B274919A"/>
    <w:lvl w:ilvl="0" w:tplc="3460A6A0">
      <w:start w:val="6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hint="default"/>
      </w:rPr>
    </w:lvl>
    <w:lvl w:ilvl="1" w:tplc="E192425E">
      <w:start w:val="1"/>
      <w:numFmt w:val="bullet"/>
      <w:lvlText w:val="o"/>
      <w:lvlJc w:val="left"/>
      <w:pPr>
        <w:tabs>
          <w:tab w:val="num" w:pos="2505"/>
        </w:tabs>
        <w:ind w:left="2505" w:hanging="360"/>
      </w:pPr>
      <w:rPr>
        <w:rFonts w:ascii="Courier New" w:hAnsi="Courier New" w:hint="default"/>
      </w:rPr>
    </w:lvl>
    <w:lvl w:ilvl="2" w:tplc="8982CF1E" w:tentative="1">
      <w:start w:val="1"/>
      <w:numFmt w:val="bullet"/>
      <w:lvlText w:val=""/>
      <w:lvlJc w:val="left"/>
      <w:pPr>
        <w:tabs>
          <w:tab w:val="num" w:pos="3225"/>
        </w:tabs>
        <w:ind w:left="3225" w:hanging="360"/>
      </w:pPr>
      <w:rPr>
        <w:rFonts w:ascii="Wingdings" w:hAnsi="Wingdings" w:hint="default"/>
      </w:rPr>
    </w:lvl>
    <w:lvl w:ilvl="3" w:tplc="5CBE4EE6" w:tentative="1">
      <w:start w:val="1"/>
      <w:numFmt w:val="bullet"/>
      <w:lvlText w:val=""/>
      <w:lvlJc w:val="left"/>
      <w:pPr>
        <w:tabs>
          <w:tab w:val="num" w:pos="3945"/>
        </w:tabs>
        <w:ind w:left="3945" w:hanging="360"/>
      </w:pPr>
      <w:rPr>
        <w:rFonts w:ascii="Symbol" w:hAnsi="Symbol" w:hint="default"/>
      </w:rPr>
    </w:lvl>
    <w:lvl w:ilvl="4" w:tplc="35880DD2" w:tentative="1">
      <w:start w:val="1"/>
      <w:numFmt w:val="bullet"/>
      <w:lvlText w:val="o"/>
      <w:lvlJc w:val="left"/>
      <w:pPr>
        <w:tabs>
          <w:tab w:val="num" w:pos="4665"/>
        </w:tabs>
        <w:ind w:left="4665" w:hanging="360"/>
      </w:pPr>
      <w:rPr>
        <w:rFonts w:ascii="Courier New" w:hAnsi="Courier New" w:hint="default"/>
      </w:rPr>
    </w:lvl>
    <w:lvl w:ilvl="5" w:tplc="739E0BFC" w:tentative="1">
      <w:start w:val="1"/>
      <w:numFmt w:val="bullet"/>
      <w:lvlText w:val=""/>
      <w:lvlJc w:val="left"/>
      <w:pPr>
        <w:tabs>
          <w:tab w:val="num" w:pos="5385"/>
        </w:tabs>
        <w:ind w:left="5385" w:hanging="360"/>
      </w:pPr>
      <w:rPr>
        <w:rFonts w:ascii="Wingdings" w:hAnsi="Wingdings" w:hint="default"/>
      </w:rPr>
    </w:lvl>
    <w:lvl w:ilvl="6" w:tplc="1E063642" w:tentative="1">
      <w:start w:val="1"/>
      <w:numFmt w:val="bullet"/>
      <w:lvlText w:val=""/>
      <w:lvlJc w:val="left"/>
      <w:pPr>
        <w:tabs>
          <w:tab w:val="num" w:pos="6105"/>
        </w:tabs>
        <w:ind w:left="6105" w:hanging="360"/>
      </w:pPr>
      <w:rPr>
        <w:rFonts w:ascii="Symbol" w:hAnsi="Symbol" w:hint="default"/>
      </w:rPr>
    </w:lvl>
    <w:lvl w:ilvl="7" w:tplc="CDB42B40" w:tentative="1">
      <w:start w:val="1"/>
      <w:numFmt w:val="bullet"/>
      <w:lvlText w:val="o"/>
      <w:lvlJc w:val="left"/>
      <w:pPr>
        <w:tabs>
          <w:tab w:val="num" w:pos="6825"/>
        </w:tabs>
        <w:ind w:left="6825" w:hanging="360"/>
      </w:pPr>
      <w:rPr>
        <w:rFonts w:ascii="Courier New" w:hAnsi="Courier New" w:hint="default"/>
      </w:rPr>
    </w:lvl>
    <w:lvl w:ilvl="8" w:tplc="AECEBEB8" w:tentative="1">
      <w:start w:val="1"/>
      <w:numFmt w:val="bullet"/>
      <w:lvlText w:val=""/>
      <w:lvlJc w:val="left"/>
      <w:pPr>
        <w:tabs>
          <w:tab w:val="num" w:pos="7545"/>
        </w:tabs>
        <w:ind w:left="7545" w:hanging="360"/>
      </w:pPr>
      <w:rPr>
        <w:rFonts w:ascii="Wingdings" w:hAnsi="Wingdings" w:hint="default"/>
      </w:rPr>
    </w:lvl>
  </w:abstractNum>
  <w:abstractNum w:abstractNumId="10" w15:restartNumberingAfterBreak="0">
    <w:nsid w:val="1AAE29F4"/>
    <w:multiLevelType w:val="hybridMultilevel"/>
    <w:tmpl w:val="85B279B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24677B"/>
    <w:multiLevelType w:val="hybridMultilevel"/>
    <w:tmpl w:val="2E74846A"/>
    <w:lvl w:ilvl="0" w:tplc="E4B6B15C">
      <w:start w:val="1"/>
      <w:numFmt w:val="bullet"/>
      <w:lvlText w:val=""/>
      <w:lvlJc w:val="left"/>
      <w:pPr>
        <w:tabs>
          <w:tab w:val="num" w:pos="360"/>
        </w:tabs>
        <w:ind w:left="142" w:hanging="142"/>
      </w:pPr>
      <w:rPr>
        <w:rFonts w:ascii="Symbol" w:hAnsi="Symbol" w:hint="default"/>
      </w:rPr>
    </w:lvl>
    <w:lvl w:ilvl="1" w:tplc="BD78515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4AC28E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98BF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4A05B3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546E7F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37071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D787A8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378769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CA593D"/>
    <w:multiLevelType w:val="hybridMultilevel"/>
    <w:tmpl w:val="E744E0F4"/>
    <w:lvl w:ilvl="0" w:tplc="504A898A">
      <w:start w:val="3"/>
      <w:numFmt w:val="bullet"/>
      <w:lvlText w:val="-"/>
      <w:lvlJc w:val="left"/>
      <w:pPr>
        <w:ind w:left="720" w:hanging="360"/>
      </w:pPr>
      <w:rPr>
        <w:rFonts w:ascii="Garamond" w:eastAsia="Times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2C5AF4"/>
    <w:multiLevelType w:val="hybridMultilevel"/>
    <w:tmpl w:val="1688AD3E"/>
    <w:lvl w:ilvl="0" w:tplc="04100003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4" w15:restartNumberingAfterBreak="0">
    <w:nsid w:val="1E2F30EF"/>
    <w:multiLevelType w:val="hybridMultilevel"/>
    <w:tmpl w:val="FF1807BA"/>
    <w:lvl w:ilvl="0" w:tplc="04100003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5" w15:restartNumberingAfterBreak="0">
    <w:nsid w:val="268E5E0E"/>
    <w:multiLevelType w:val="hybridMultilevel"/>
    <w:tmpl w:val="2F4CE23C"/>
    <w:lvl w:ilvl="0" w:tplc="D6DEAAE0">
      <w:numFmt w:val="bullet"/>
      <w:lvlText w:val=""/>
      <w:lvlJc w:val="left"/>
      <w:pPr>
        <w:ind w:left="348" w:hanging="236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EAF2F54A">
      <w:numFmt w:val="bullet"/>
      <w:lvlText w:val="•"/>
      <w:lvlJc w:val="left"/>
      <w:pPr>
        <w:ind w:left="1268" w:hanging="236"/>
      </w:pPr>
      <w:rPr>
        <w:rFonts w:hint="default"/>
        <w:lang w:val="it-IT" w:eastAsia="it-IT" w:bidi="it-IT"/>
      </w:rPr>
    </w:lvl>
    <w:lvl w:ilvl="2" w:tplc="B6DCAC36">
      <w:numFmt w:val="bullet"/>
      <w:lvlText w:val="•"/>
      <w:lvlJc w:val="left"/>
      <w:pPr>
        <w:ind w:left="2196" w:hanging="236"/>
      </w:pPr>
      <w:rPr>
        <w:rFonts w:hint="default"/>
        <w:lang w:val="it-IT" w:eastAsia="it-IT" w:bidi="it-IT"/>
      </w:rPr>
    </w:lvl>
    <w:lvl w:ilvl="3" w:tplc="24DEE3C0">
      <w:numFmt w:val="bullet"/>
      <w:lvlText w:val="•"/>
      <w:lvlJc w:val="left"/>
      <w:pPr>
        <w:ind w:left="3124" w:hanging="236"/>
      </w:pPr>
      <w:rPr>
        <w:rFonts w:hint="default"/>
        <w:lang w:val="it-IT" w:eastAsia="it-IT" w:bidi="it-IT"/>
      </w:rPr>
    </w:lvl>
    <w:lvl w:ilvl="4" w:tplc="CA2CA87C">
      <w:numFmt w:val="bullet"/>
      <w:lvlText w:val="•"/>
      <w:lvlJc w:val="left"/>
      <w:pPr>
        <w:ind w:left="4052" w:hanging="236"/>
      </w:pPr>
      <w:rPr>
        <w:rFonts w:hint="default"/>
        <w:lang w:val="it-IT" w:eastAsia="it-IT" w:bidi="it-IT"/>
      </w:rPr>
    </w:lvl>
    <w:lvl w:ilvl="5" w:tplc="12CEBB16">
      <w:numFmt w:val="bullet"/>
      <w:lvlText w:val="•"/>
      <w:lvlJc w:val="left"/>
      <w:pPr>
        <w:ind w:left="4980" w:hanging="236"/>
      </w:pPr>
      <w:rPr>
        <w:rFonts w:hint="default"/>
        <w:lang w:val="it-IT" w:eastAsia="it-IT" w:bidi="it-IT"/>
      </w:rPr>
    </w:lvl>
    <w:lvl w:ilvl="6" w:tplc="F31ABCD8">
      <w:numFmt w:val="bullet"/>
      <w:lvlText w:val="•"/>
      <w:lvlJc w:val="left"/>
      <w:pPr>
        <w:ind w:left="5908" w:hanging="236"/>
      </w:pPr>
      <w:rPr>
        <w:rFonts w:hint="default"/>
        <w:lang w:val="it-IT" w:eastAsia="it-IT" w:bidi="it-IT"/>
      </w:rPr>
    </w:lvl>
    <w:lvl w:ilvl="7" w:tplc="3A36895A">
      <w:numFmt w:val="bullet"/>
      <w:lvlText w:val="•"/>
      <w:lvlJc w:val="left"/>
      <w:pPr>
        <w:ind w:left="6836" w:hanging="236"/>
      </w:pPr>
      <w:rPr>
        <w:rFonts w:hint="default"/>
        <w:lang w:val="it-IT" w:eastAsia="it-IT" w:bidi="it-IT"/>
      </w:rPr>
    </w:lvl>
    <w:lvl w:ilvl="8" w:tplc="CCA43268">
      <w:numFmt w:val="bullet"/>
      <w:lvlText w:val="•"/>
      <w:lvlJc w:val="left"/>
      <w:pPr>
        <w:ind w:left="7764" w:hanging="236"/>
      </w:pPr>
      <w:rPr>
        <w:rFonts w:hint="default"/>
        <w:lang w:val="it-IT" w:eastAsia="it-IT" w:bidi="it-IT"/>
      </w:rPr>
    </w:lvl>
  </w:abstractNum>
  <w:abstractNum w:abstractNumId="16" w15:restartNumberingAfterBreak="0">
    <w:nsid w:val="26EB3F2B"/>
    <w:multiLevelType w:val="hybridMultilevel"/>
    <w:tmpl w:val="0CD822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F80B65"/>
    <w:multiLevelType w:val="hybridMultilevel"/>
    <w:tmpl w:val="8E9A20D4"/>
    <w:lvl w:ilvl="0" w:tplc="5A666C02">
      <w:start w:val="1"/>
      <w:numFmt w:val="bullet"/>
      <w:lvlText w:val="-"/>
      <w:lvlJc w:val="left"/>
      <w:pPr>
        <w:ind w:left="720" w:hanging="360"/>
      </w:pPr>
      <w:rPr>
        <w:rFonts w:ascii="Garamond" w:hAnsi="Garamon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230716"/>
    <w:multiLevelType w:val="hybridMultilevel"/>
    <w:tmpl w:val="110431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9B6183"/>
    <w:multiLevelType w:val="hybridMultilevel"/>
    <w:tmpl w:val="68E46788"/>
    <w:lvl w:ilvl="0" w:tplc="04100003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0" w15:restartNumberingAfterBreak="0">
    <w:nsid w:val="2FCE3291"/>
    <w:multiLevelType w:val="hybridMultilevel"/>
    <w:tmpl w:val="E1CA945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147832"/>
    <w:multiLevelType w:val="hybridMultilevel"/>
    <w:tmpl w:val="4E348FA8"/>
    <w:lvl w:ilvl="0" w:tplc="9266D58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3230228D"/>
    <w:multiLevelType w:val="hybridMultilevel"/>
    <w:tmpl w:val="783AB8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4D229EE"/>
    <w:multiLevelType w:val="hybridMultilevel"/>
    <w:tmpl w:val="7FB83B80"/>
    <w:lvl w:ilvl="0" w:tplc="553676EC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001E11"/>
    <w:multiLevelType w:val="hybridMultilevel"/>
    <w:tmpl w:val="91E457EE"/>
    <w:lvl w:ilvl="0" w:tplc="5C8842A2">
      <w:numFmt w:val="bullet"/>
      <w:lvlText w:val="-"/>
      <w:lvlJc w:val="left"/>
      <w:pPr>
        <w:ind w:left="720" w:hanging="360"/>
      </w:pPr>
      <w:rPr>
        <w:rFonts w:ascii="Calibri" w:eastAsia="Times" w:hAnsi="Calibri" w:cs="Calibri" w:hint="default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87807EF"/>
    <w:multiLevelType w:val="hybridMultilevel"/>
    <w:tmpl w:val="F6688850"/>
    <w:lvl w:ilvl="0" w:tplc="B91E60C0">
      <w:start w:val="1"/>
      <w:numFmt w:val="bullet"/>
      <w:lvlText w:val=""/>
      <w:lvlJc w:val="left"/>
      <w:pPr>
        <w:ind w:left="64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6" w15:restartNumberingAfterBreak="0">
    <w:nsid w:val="3A550AA6"/>
    <w:multiLevelType w:val="hybridMultilevel"/>
    <w:tmpl w:val="7E02AB92"/>
    <w:lvl w:ilvl="0" w:tplc="ADC87334">
      <w:start w:val="1"/>
      <w:numFmt w:val="bullet"/>
      <w:lvlText w:val=""/>
      <w:lvlJc w:val="left"/>
      <w:pPr>
        <w:tabs>
          <w:tab w:val="num" w:pos="360"/>
        </w:tabs>
        <w:ind w:left="142" w:hanging="142"/>
      </w:pPr>
      <w:rPr>
        <w:rFonts w:ascii="Symbol" w:hAnsi="Symbol" w:hint="default"/>
      </w:rPr>
    </w:lvl>
    <w:lvl w:ilvl="1" w:tplc="F17003F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D9AB22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05C6A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5A60D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956B9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314427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A6AEDC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D88D4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D151A7F"/>
    <w:multiLevelType w:val="hybridMultilevel"/>
    <w:tmpl w:val="60E0E0E2"/>
    <w:lvl w:ilvl="0" w:tplc="9A16CA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436BF3"/>
    <w:multiLevelType w:val="hybridMultilevel"/>
    <w:tmpl w:val="0B9A53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822867"/>
    <w:multiLevelType w:val="hybridMultilevel"/>
    <w:tmpl w:val="749616D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CE2BC6"/>
    <w:multiLevelType w:val="hybridMultilevel"/>
    <w:tmpl w:val="37DEB482"/>
    <w:lvl w:ilvl="0" w:tplc="89446488">
      <w:numFmt w:val="bullet"/>
      <w:lvlText w:val="-"/>
      <w:lvlJc w:val="left"/>
      <w:pPr>
        <w:ind w:left="720" w:hanging="360"/>
      </w:pPr>
      <w:rPr>
        <w:rFonts w:ascii="Garamond" w:eastAsia="Batang" w:hAnsi="Garamond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1AC7677"/>
    <w:multiLevelType w:val="hybridMultilevel"/>
    <w:tmpl w:val="FA4E4280"/>
    <w:lvl w:ilvl="0" w:tplc="106EA7CC">
      <w:start w:val="2"/>
      <w:numFmt w:val="bullet"/>
      <w:lvlText w:val="-"/>
      <w:lvlJc w:val="left"/>
      <w:pPr>
        <w:ind w:left="720" w:hanging="360"/>
      </w:pPr>
      <w:rPr>
        <w:rFonts w:ascii="Calibri" w:eastAsia="Times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082EAF"/>
    <w:multiLevelType w:val="hybridMultilevel"/>
    <w:tmpl w:val="FD0C3E0E"/>
    <w:lvl w:ilvl="0" w:tplc="3E94275A">
      <w:start w:val="5"/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746D54"/>
    <w:multiLevelType w:val="hybridMultilevel"/>
    <w:tmpl w:val="E9B42F3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A7F063D"/>
    <w:multiLevelType w:val="hybridMultilevel"/>
    <w:tmpl w:val="DFC40376"/>
    <w:lvl w:ilvl="0" w:tplc="8FEAA20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 w15:restartNumberingAfterBreak="0">
    <w:nsid w:val="63BD15A1"/>
    <w:multiLevelType w:val="hybridMultilevel"/>
    <w:tmpl w:val="04B29B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E16F46"/>
    <w:multiLevelType w:val="hybridMultilevel"/>
    <w:tmpl w:val="591CF9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2A708B"/>
    <w:multiLevelType w:val="hybridMultilevel"/>
    <w:tmpl w:val="AA86773A"/>
    <w:lvl w:ilvl="0" w:tplc="553676EC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4E54AA"/>
    <w:multiLevelType w:val="hybridMultilevel"/>
    <w:tmpl w:val="72803D96"/>
    <w:lvl w:ilvl="0" w:tplc="05EEFAEA">
      <w:start w:val="1"/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AA2BC7"/>
    <w:multiLevelType w:val="hybridMultilevel"/>
    <w:tmpl w:val="33B87BA0"/>
    <w:lvl w:ilvl="0" w:tplc="CC06883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7B76F5B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E045882"/>
    <w:multiLevelType w:val="hybridMultilevel"/>
    <w:tmpl w:val="BC5CAF92"/>
    <w:lvl w:ilvl="0" w:tplc="76CCE884">
      <w:start w:val="44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ascii="Times New Roman" w:eastAsia="Time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41" w15:restartNumberingAfterBreak="0">
    <w:nsid w:val="75D24C90"/>
    <w:multiLevelType w:val="hybridMultilevel"/>
    <w:tmpl w:val="055853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267102"/>
    <w:multiLevelType w:val="hybridMultilevel"/>
    <w:tmpl w:val="EF0AE998"/>
    <w:lvl w:ilvl="0" w:tplc="52D07AAE">
      <w:numFmt w:val="bullet"/>
      <w:lvlText w:val="-"/>
      <w:lvlJc w:val="left"/>
      <w:pPr>
        <w:ind w:left="720" w:hanging="360"/>
      </w:pPr>
      <w:rPr>
        <w:rFonts w:ascii="Calibri Light" w:eastAsia="Times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8A3809"/>
    <w:multiLevelType w:val="hybridMultilevel"/>
    <w:tmpl w:val="B9E88B18"/>
    <w:lvl w:ilvl="0" w:tplc="1F66FB7E">
      <w:start w:val="4"/>
      <w:numFmt w:val="bullet"/>
      <w:lvlText w:val="-"/>
      <w:lvlJc w:val="left"/>
      <w:pPr>
        <w:ind w:left="720" w:hanging="360"/>
      </w:pPr>
      <w:rPr>
        <w:rFonts w:ascii="Calibri Light" w:eastAsia="Times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F97AC3"/>
    <w:multiLevelType w:val="hybridMultilevel"/>
    <w:tmpl w:val="CE9023F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04848306">
    <w:abstractNumId w:val="9"/>
  </w:num>
  <w:num w:numId="2" w16cid:durableId="1894659762">
    <w:abstractNumId w:val="4"/>
  </w:num>
  <w:num w:numId="3" w16cid:durableId="665328664">
    <w:abstractNumId w:val="11"/>
  </w:num>
  <w:num w:numId="4" w16cid:durableId="486216072">
    <w:abstractNumId w:val="26"/>
  </w:num>
  <w:num w:numId="5" w16cid:durableId="891498128">
    <w:abstractNumId w:val="5"/>
  </w:num>
  <w:num w:numId="6" w16cid:durableId="1397389184">
    <w:abstractNumId w:val="37"/>
  </w:num>
  <w:num w:numId="7" w16cid:durableId="1941907739">
    <w:abstractNumId w:val="23"/>
  </w:num>
  <w:num w:numId="8" w16cid:durableId="1137335083">
    <w:abstractNumId w:val="40"/>
  </w:num>
  <w:num w:numId="9" w16cid:durableId="1215194782">
    <w:abstractNumId w:val="7"/>
  </w:num>
  <w:num w:numId="10" w16cid:durableId="1839617469">
    <w:abstractNumId w:val="8"/>
  </w:num>
  <w:num w:numId="11" w16cid:durableId="1064991166">
    <w:abstractNumId w:val="3"/>
  </w:num>
  <w:num w:numId="12" w16cid:durableId="1440025697">
    <w:abstractNumId w:val="34"/>
  </w:num>
  <w:num w:numId="13" w16cid:durableId="204875033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16868373">
    <w:abstractNumId w:val="29"/>
  </w:num>
  <w:num w:numId="15" w16cid:durableId="126707610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65486212">
    <w:abstractNumId w:val="3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36115058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4660137">
    <w:abstractNumId w:val="2"/>
  </w:num>
  <w:num w:numId="19" w16cid:durableId="244460896">
    <w:abstractNumId w:val="22"/>
  </w:num>
  <w:num w:numId="20" w16cid:durableId="270750062">
    <w:abstractNumId w:val="17"/>
  </w:num>
  <w:num w:numId="21" w16cid:durableId="397216974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7468590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2860494">
    <w:abstractNumId w:val="32"/>
  </w:num>
  <w:num w:numId="24" w16cid:durableId="545333966">
    <w:abstractNumId w:val="15"/>
  </w:num>
  <w:num w:numId="25" w16cid:durableId="1108965023">
    <w:abstractNumId w:val="35"/>
  </w:num>
  <w:num w:numId="26" w16cid:durableId="1262489500">
    <w:abstractNumId w:val="10"/>
  </w:num>
  <w:num w:numId="27" w16cid:durableId="154033284">
    <w:abstractNumId w:val="13"/>
  </w:num>
  <w:num w:numId="28" w16cid:durableId="823544506">
    <w:abstractNumId w:val="14"/>
  </w:num>
  <w:num w:numId="29" w16cid:durableId="351304953">
    <w:abstractNumId w:val="19"/>
  </w:num>
  <w:num w:numId="30" w16cid:durableId="1190988986">
    <w:abstractNumId w:val="36"/>
  </w:num>
  <w:num w:numId="31" w16cid:durableId="2005863683">
    <w:abstractNumId w:val="6"/>
  </w:num>
  <w:num w:numId="32" w16cid:durableId="1371301730">
    <w:abstractNumId w:val="33"/>
  </w:num>
  <w:num w:numId="33" w16cid:durableId="825441396">
    <w:abstractNumId w:val="18"/>
  </w:num>
  <w:num w:numId="34" w16cid:durableId="1478492482">
    <w:abstractNumId w:val="38"/>
  </w:num>
  <w:num w:numId="35" w16cid:durableId="1059864576">
    <w:abstractNumId w:val="16"/>
  </w:num>
  <w:num w:numId="36" w16cid:durableId="1761758588">
    <w:abstractNumId w:val="41"/>
  </w:num>
  <w:num w:numId="37" w16cid:durableId="1584953173">
    <w:abstractNumId w:val="28"/>
  </w:num>
  <w:num w:numId="38" w16cid:durableId="867791579">
    <w:abstractNumId w:val="20"/>
  </w:num>
  <w:num w:numId="39" w16cid:durableId="720831787">
    <w:abstractNumId w:val="24"/>
  </w:num>
  <w:num w:numId="40" w16cid:durableId="1961762833">
    <w:abstractNumId w:val="21"/>
  </w:num>
  <w:num w:numId="41" w16cid:durableId="227544953">
    <w:abstractNumId w:val="43"/>
  </w:num>
  <w:num w:numId="42" w16cid:durableId="2095468041">
    <w:abstractNumId w:val="27"/>
  </w:num>
  <w:num w:numId="43" w16cid:durableId="1060858914">
    <w:abstractNumId w:val="31"/>
  </w:num>
  <w:num w:numId="44" w16cid:durableId="1303583434">
    <w:abstractNumId w:val="1"/>
  </w:num>
  <w:num w:numId="45" w16cid:durableId="1495414846">
    <w:abstractNumId w:val="12"/>
  </w:num>
  <w:num w:numId="46" w16cid:durableId="1542395972">
    <w:abstractNumId w:val="42"/>
  </w:num>
  <w:num w:numId="47" w16cid:durableId="331419193">
    <w:abstractNumId w:val="0"/>
  </w:num>
  <w:num w:numId="48" w16cid:durableId="155662030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="f" fillcolor="white" stroke="f">
      <v:fill color="white" on="f"/>
      <v:stroke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89A"/>
    <w:rsid w:val="00003934"/>
    <w:rsid w:val="00006F18"/>
    <w:rsid w:val="00007042"/>
    <w:rsid w:val="00026359"/>
    <w:rsid w:val="0004033D"/>
    <w:rsid w:val="000446C4"/>
    <w:rsid w:val="00046963"/>
    <w:rsid w:val="00046E00"/>
    <w:rsid w:val="00053862"/>
    <w:rsid w:val="00055C59"/>
    <w:rsid w:val="00067986"/>
    <w:rsid w:val="00072ADB"/>
    <w:rsid w:val="00073F7E"/>
    <w:rsid w:val="000742AD"/>
    <w:rsid w:val="00074CF9"/>
    <w:rsid w:val="00081B17"/>
    <w:rsid w:val="00083FC6"/>
    <w:rsid w:val="00094AA5"/>
    <w:rsid w:val="000969B2"/>
    <w:rsid w:val="000969DA"/>
    <w:rsid w:val="000A5FD5"/>
    <w:rsid w:val="000C3A02"/>
    <w:rsid w:val="000C6859"/>
    <w:rsid w:val="000D23FE"/>
    <w:rsid w:val="000D76F4"/>
    <w:rsid w:val="000D7B4A"/>
    <w:rsid w:val="000E3D6E"/>
    <w:rsid w:val="000F02C7"/>
    <w:rsid w:val="000F3AB6"/>
    <w:rsid w:val="000F5DBE"/>
    <w:rsid w:val="00105EA4"/>
    <w:rsid w:val="00123383"/>
    <w:rsid w:val="00125CE7"/>
    <w:rsid w:val="00125F1D"/>
    <w:rsid w:val="001272C7"/>
    <w:rsid w:val="00136440"/>
    <w:rsid w:val="00146D1A"/>
    <w:rsid w:val="0015179D"/>
    <w:rsid w:val="0015289D"/>
    <w:rsid w:val="00152F85"/>
    <w:rsid w:val="00157629"/>
    <w:rsid w:val="00160095"/>
    <w:rsid w:val="00170A6B"/>
    <w:rsid w:val="00170E9D"/>
    <w:rsid w:val="001723E0"/>
    <w:rsid w:val="00174AD9"/>
    <w:rsid w:val="0017773B"/>
    <w:rsid w:val="00183129"/>
    <w:rsid w:val="00183470"/>
    <w:rsid w:val="00184CAA"/>
    <w:rsid w:val="001860F2"/>
    <w:rsid w:val="00186A8F"/>
    <w:rsid w:val="001952A9"/>
    <w:rsid w:val="001A01A8"/>
    <w:rsid w:val="001A289F"/>
    <w:rsid w:val="001A4B4A"/>
    <w:rsid w:val="001A544E"/>
    <w:rsid w:val="001A68DE"/>
    <w:rsid w:val="001A7457"/>
    <w:rsid w:val="001B1790"/>
    <w:rsid w:val="001B45D7"/>
    <w:rsid w:val="001B580F"/>
    <w:rsid w:val="001C3906"/>
    <w:rsid w:val="001C71FD"/>
    <w:rsid w:val="001D2DDE"/>
    <w:rsid w:val="001D3CE6"/>
    <w:rsid w:val="001D5B38"/>
    <w:rsid w:val="001D5EAF"/>
    <w:rsid w:val="001E5A80"/>
    <w:rsid w:val="001E7194"/>
    <w:rsid w:val="001F60FD"/>
    <w:rsid w:val="001F69CC"/>
    <w:rsid w:val="00201997"/>
    <w:rsid w:val="002026DE"/>
    <w:rsid w:val="00203BF5"/>
    <w:rsid w:val="00206D24"/>
    <w:rsid w:val="002113DA"/>
    <w:rsid w:val="00212D2C"/>
    <w:rsid w:val="00213BC6"/>
    <w:rsid w:val="002234E1"/>
    <w:rsid w:val="0023198D"/>
    <w:rsid w:val="00232752"/>
    <w:rsid w:val="002453B0"/>
    <w:rsid w:val="00246DAA"/>
    <w:rsid w:val="00251CA7"/>
    <w:rsid w:val="002534FB"/>
    <w:rsid w:val="00253599"/>
    <w:rsid w:val="00256F23"/>
    <w:rsid w:val="00261A58"/>
    <w:rsid w:val="00262B5C"/>
    <w:rsid w:val="002630B9"/>
    <w:rsid w:val="00263E5F"/>
    <w:rsid w:val="00265ACF"/>
    <w:rsid w:val="00270364"/>
    <w:rsid w:val="002710B5"/>
    <w:rsid w:val="0027242C"/>
    <w:rsid w:val="00274BDF"/>
    <w:rsid w:val="00275EA4"/>
    <w:rsid w:val="0027606A"/>
    <w:rsid w:val="002947BF"/>
    <w:rsid w:val="00295CFA"/>
    <w:rsid w:val="002A2164"/>
    <w:rsid w:val="002A2B0A"/>
    <w:rsid w:val="002A4E9C"/>
    <w:rsid w:val="002A6052"/>
    <w:rsid w:val="002B720B"/>
    <w:rsid w:val="002B7688"/>
    <w:rsid w:val="002C4421"/>
    <w:rsid w:val="002D2AA6"/>
    <w:rsid w:val="002D7318"/>
    <w:rsid w:val="002E1460"/>
    <w:rsid w:val="002E444B"/>
    <w:rsid w:val="002E5513"/>
    <w:rsid w:val="002F4033"/>
    <w:rsid w:val="002F6BC9"/>
    <w:rsid w:val="003018CE"/>
    <w:rsid w:val="00302E03"/>
    <w:rsid w:val="00304470"/>
    <w:rsid w:val="00312BE3"/>
    <w:rsid w:val="00321F57"/>
    <w:rsid w:val="00327529"/>
    <w:rsid w:val="00331E94"/>
    <w:rsid w:val="003345F6"/>
    <w:rsid w:val="00337892"/>
    <w:rsid w:val="0034149B"/>
    <w:rsid w:val="00341A98"/>
    <w:rsid w:val="00341F00"/>
    <w:rsid w:val="00345558"/>
    <w:rsid w:val="00353EC5"/>
    <w:rsid w:val="003564BF"/>
    <w:rsid w:val="00361FFD"/>
    <w:rsid w:val="003634C1"/>
    <w:rsid w:val="0037172B"/>
    <w:rsid w:val="003717BB"/>
    <w:rsid w:val="00373148"/>
    <w:rsid w:val="00374CEA"/>
    <w:rsid w:val="00376CBA"/>
    <w:rsid w:val="00377EA0"/>
    <w:rsid w:val="00381CE0"/>
    <w:rsid w:val="00384525"/>
    <w:rsid w:val="003941D3"/>
    <w:rsid w:val="00396B79"/>
    <w:rsid w:val="003A00EF"/>
    <w:rsid w:val="003A0748"/>
    <w:rsid w:val="003B12DA"/>
    <w:rsid w:val="003B356B"/>
    <w:rsid w:val="003B753D"/>
    <w:rsid w:val="003C2118"/>
    <w:rsid w:val="003C6373"/>
    <w:rsid w:val="003D03BB"/>
    <w:rsid w:val="003D6DEA"/>
    <w:rsid w:val="003E1F16"/>
    <w:rsid w:val="003E6F36"/>
    <w:rsid w:val="003F0B30"/>
    <w:rsid w:val="003F5826"/>
    <w:rsid w:val="003F7173"/>
    <w:rsid w:val="00400A97"/>
    <w:rsid w:val="004079EA"/>
    <w:rsid w:val="0041057E"/>
    <w:rsid w:val="004118C7"/>
    <w:rsid w:val="0041790F"/>
    <w:rsid w:val="00422415"/>
    <w:rsid w:val="00436AF9"/>
    <w:rsid w:val="00437176"/>
    <w:rsid w:val="00446A56"/>
    <w:rsid w:val="0044728D"/>
    <w:rsid w:val="004518F0"/>
    <w:rsid w:val="00451CCB"/>
    <w:rsid w:val="00453EBC"/>
    <w:rsid w:val="004566AD"/>
    <w:rsid w:val="004576E8"/>
    <w:rsid w:val="00461E14"/>
    <w:rsid w:val="00466D8A"/>
    <w:rsid w:val="00474B31"/>
    <w:rsid w:val="00476ABE"/>
    <w:rsid w:val="00482CD4"/>
    <w:rsid w:val="0048615C"/>
    <w:rsid w:val="004934BB"/>
    <w:rsid w:val="00493B46"/>
    <w:rsid w:val="0049636A"/>
    <w:rsid w:val="00497C7E"/>
    <w:rsid w:val="004A4D87"/>
    <w:rsid w:val="004B0D37"/>
    <w:rsid w:val="004B1BD4"/>
    <w:rsid w:val="004B5C8D"/>
    <w:rsid w:val="004B7BB5"/>
    <w:rsid w:val="004C00BE"/>
    <w:rsid w:val="004C42E8"/>
    <w:rsid w:val="004C5D51"/>
    <w:rsid w:val="004E32B2"/>
    <w:rsid w:val="004E6B8E"/>
    <w:rsid w:val="004E6BC0"/>
    <w:rsid w:val="004F3785"/>
    <w:rsid w:val="005150C1"/>
    <w:rsid w:val="00515487"/>
    <w:rsid w:val="00523131"/>
    <w:rsid w:val="00523154"/>
    <w:rsid w:val="00523BEE"/>
    <w:rsid w:val="00531386"/>
    <w:rsid w:val="00533DC9"/>
    <w:rsid w:val="00534522"/>
    <w:rsid w:val="00543EFF"/>
    <w:rsid w:val="00552BDB"/>
    <w:rsid w:val="00552DC5"/>
    <w:rsid w:val="00553A41"/>
    <w:rsid w:val="00560030"/>
    <w:rsid w:val="00566CCD"/>
    <w:rsid w:val="00570940"/>
    <w:rsid w:val="00570E19"/>
    <w:rsid w:val="00576873"/>
    <w:rsid w:val="005776B3"/>
    <w:rsid w:val="00577D46"/>
    <w:rsid w:val="005821BD"/>
    <w:rsid w:val="005822C0"/>
    <w:rsid w:val="005869D7"/>
    <w:rsid w:val="00587C36"/>
    <w:rsid w:val="00592F5E"/>
    <w:rsid w:val="005A4F2A"/>
    <w:rsid w:val="005B311A"/>
    <w:rsid w:val="005B6AB4"/>
    <w:rsid w:val="005B6D4E"/>
    <w:rsid w:val="005B7C5F"/>
    <w:rsid w:val="005C711E"/>
    <w:rsid w:val="005C75BB"/>
    <w:rsid w:val="005D03BF"/>
    <w:rsid w:val="005D118F"/>
    <w:rsid w:val="005D18F0"/>
    <w:rsid w:val="005D32FE"/>
    <w:rsid w:val="005D4B15"/>
    <w:rsid w:val="005E6D19"/>
    <w:rsid w:val="005F0856"/>
    <w:rsid w:val="005F0B8A"/>
    <w:rsid w:val="005F1335"/>
    <w:rsid w:val="005F3604"/>
    <w:rsid w:val="005F793F"/>
    <w:rsid w:val="00602854"/>
    <w:rsid w:val="00613797"/>
    <w:rsid w:val="006177A2"/>
    <w:rsid w:val="006207E3"/>
    <w:rsid w:val="00627A1C"/>
    <w:rsid w:val="00627E25"/>
    <w:rsid w:val="006308C7"/>
    <w:rsid w:val="00631D6E"/>
    <w:rsid w:val="00633A9A"/>
    <w:rsid w:val="00636215"/>
    <w:rsid w:val="006363A7"/>
    <w:rsid w:val="00636627"/>
    <w:rsid w:val="00641F4C"/>
    <w:rsid w:val="00652DD5"/>
    <w:rsid w:val="0065301E"/>
    <w:rsid w:val="006579AE"/>
    <w:rsid w:val="00663186"/>
    <w:rsid w:val="006637DA"/>
    <w:rsid w:val="006661C8"/>
    <w:rsid w:val="006700CD"/>
    <w:rsid w:val="00675AA6"/>
    <w:rsid w:val="00675E4D"/>
    <w:rsid w:val="00684E21"/>
    <w:rsid w:val="00695E86"/>
    <w:rsid w:val="006A0AF2"/>
    <w:rsid w:val="006A71C5"/>
    <w:rsid w:val="006B0C94"/>
    <w:rsid w:val="006B13A6"/>
    <w:rsid w:val="006B400B"/>
    <w:rsid w:val="006C055B"/>
    <w:rsid w:val="006C0AF3"/>
    <w:rsid w:val="006C2640"/>
    <w:rsid w:val="006D1087"/>
    <w:rsid w:val="006E06CF"/>
    <w:rsid w:val="006E6DF1"/>
    <w:rsid w:val="006F464F"/>
    <w:rsid w:val="006F6B05"/>
    <w:rsid w:val="006F6F3B"/>
    <w:rsid w:val="00700FA5"/>
    <w:rsid w:val="00711652"/>
    <w:rsid w:val="00713906"/>
    <w:rsid w:val="00715FB9"/>
    <w:rsid w:val="00716063"/>
    <w:rsid w:val="00716C0C"/>
    <w:rsid w:val="00722C6E"/>
    <w:rsid w:val="00726248"/>
    <w:rsid w:val="007313D2"/>
    <w:rsid w:val="00732C04"/>
    <w:rsid w:val="00735150"/>
    <w:rsid w:val="0073529D"/>
    <w:rsid w:val="007372BC"/>
    <w:rsid w:val="007463BD"/>
    <w:rsid w:val="007500F6"/>
    <w:rsid w:val="007523A9"/>
    <w:rsid w:val="007606BD"/>
    <w:rsid w:val="00764D85"/>
    <w:rsid w:val="00765282"/>
    <w:rsid w:val="007656CA"/>
    <w:rsid w:val="0077017E"/>
    <w:rsid w:val="007713C7"/>
    <w:rsid w:val="00775FB9"/>
    <w:rsid w:val="00780119"/>
    <w:rsid w:val="00787321"/>
    <w:rsid w:val="00790665"/>
    <w:rsid w:val="0079236E"/>
    <w:rsid w:val="00792AD5"/>
    <w:rsid w:val="00796BFC"/>
    <w:rsid w:val="007B52D5"/>
    <w:rsid w:val="007C30DA"/>
    <w:rsid w:val="007D4B37"/>
    <w:rsid w:val="007E02BA"/>
    <w:rsid w:val="007E10B9"/>
    <w:rsid w:val="007F18D8"/>
    <w:rsid w:val="007F1C09"/>
    <w:rsid w:val="007F58BA"/>
    <w:rsid w:val="007F723E"/>
    <w:rsid w:val="00800BD6"/>
    <w:rsid w:val="0080437B"/>
    <w:rsid w:val="00812D28"/>
    <w:rsid w:val="008156AD"/>
    <w:rsid w:val="00816AC2"/>
    <w:rsid w:val="00821518"/>
    <w:rsid w:val="00824C6C"/>
    <w:rsid w:val="008257D1"/>
    <w:rsid w:val="00827D96"/>
    <w:rsid w:val="00831290"/>
    <w:rsid w:val="00834A8A"/>
    <w:rsid w:val="00841167"/>
    <w:rsid w:val="00850930"/>
    <w:rsid w:val="008528D4"/>
    <w:rsid w:val="00853810"/>
    <w:rsid w:val="00854AFC"/>
    <w:rsid w:val="008613B9"/>
    <w:rsid w:val="00864852"/>
    <w:rsid w:val="00870041"/>
    <w:rsid w:val="008713EB"/>
    <w:rsid w:val="00873436"/>
    <w:rsid w:val="0087607F"/>
    <w:rsid w:val="00887058"/>
    <w:rsid w:val="008919C2"/>
    <w:rsid w:val="00891AF5"/>
    <w:rsid w:val="00891DB8"/>
    <w:rsid w:val="0089309D"/>
    <w:rsid w:val="00894726"/>
    <w:rsid w:val="008A1719"/>
    <w:rsid w:val="008A3BAD"/>
    <w:rsid w:val="008B07FE"/>
    <w:rsid w:val="008C72A5"/>
    <w:rsid w:val="008D1A54"/>
    <w:rsid w:val="008E0470"/>
    <w:rsid w:val="008E0B66"/>
    <w:rsid w:val="008E0E27"/>
    <w:rsid w:val="008E3FF1"/>
    <w:rsid w:val="008E67A6"/>
    <w:rsid w:val="008E6C23"/>
    <w:rsid w:val="008E7145"/>
    <w:rsid w:val="008F0C8B"/>
    <w:rsid w:val="008F6F66"/>
    <w:rsid w:val="009002BB"/>
    <w:rsid w:val="00900E5F"/>
    <w:rsid w:val="00900EEA"/>
    <w:rsid w:val="00903669"/>
    <w:rsid w:val="00905D3A"/>
    <w:rsid w:val="00910E9D"/>
    <w:rsid w:val="00910EFC"/>
    <w:rsid w:val="009165C0"/>
    <w:rsid w:val="0091697E"/>
    <w:rsid w:val="009322C4"/>
    <w:rsid w:val="009376D5"/>
    <w:rsid w:val="009377B0"/>
    <w:rsid w:val="009466FD"/>
    <w:rsid w:val="00954401"/>
    <w:rsid w:val="00954704"/>
    <w:rsid w:val="009547BA"/>
    <w:rsid w:val="00963D7B"/>
    <w:rsid w:val="00965F1F"/>
    <w:rsid w:val="0096661F"/>
    <w:rsid w:val="00972587"/>
    <w:rsid w:val="009814D9"/>
    <w:rsid w:val="00981C40"/>
    <w:rsid w:val="009851C0"/>
    <w:rsid w:val="009922C8"/>
    <w:rsid w:val="00992CAB"/>
    <w:rsid w:val="00992D70"/>
    <w:rsid w:val="00994A7D"/>
    <w:rsid w:val="009A2255"/>
    <w:rsid w:val="009A4C8B"/>
    <w:rsid w:val="009A5CF0"/>
    <w:rsid w:val="009A645B"/>
    <w:rsid w:val="009B0819"/>
    <w:rsid w:val="009B4CEB"/>
    <w:rsid w:val="009C22D5"/>
    <w:rsid w:val="009D1427"/>
    <w:rsid w:val="009D26A8"/>
    <w:rsid w:val="009E24A4"/>
    <w:rsid w:val="009E2A2E"/>
    <w:rsid w:val="009E3FC9"/>
    <w:rsid w:val="009E7B0F"/>
    <w:rsid w:val="009F4521"/>
    <w:rsid w:val="009F6BFD"/>
    <w:rsid w:val="00A0092C"/>
    <w:rsid w:val="00A04C6D"/>
    <w:rsid w:val="00A061B9"/>
    <w:rsid w:val="00A11CF0"/>
    <w:rsid w:val="00A150DC"/>
    <w:rsid w:val="00A251A0"/>
    <w:rsid w:val="00A2583A"/>
    <w:rsid w:val="00A3010F"/>
    <w:rsid w:val="00A40647"/>
    <w:rsid w:val="00A411DB"/>
    <w:rsid w:val="00A41680"/>
    <w:rsid w:val="00A420F4"/>
    <w:rsid w:val="00A45843"/>
    <w:rsid w:val="00A464D1"/>
    <w:rsid w:val="00A509E7"/>
    <w:rsid w:val="00A524D4"/>
    <w:rsid w:val="00A54CCA"/>
    <w:rsid w:val="00A54D99"/>
    <w:rsid w:val="00A55DAF"/>
    <w:rsid w:val="00A578D5"/>
    <w:rsid w:val="00A66BED"/>
    <w:rsid w:val="00A67089"/>
    <w:rsid w:val="00A676C0"/>
    <w:rsid w:val="00A67C7F"/>
    <w:rsid w:val="00A7235B"/>
    <w:rsid w:val="00A7298C"/>
    <w:rsid w:val="00A75653"/>
    <w:rsid w:val="00A82620"/>
    <w:rsid w:val="00A85E4A"/>
    <w:rsid w:val="00A86760"/>
    <w:rsid w:val="00A92A38"/>
    <w:rsid w:val="00A943CF"/>
    <w:rsid w:val="00A9477E"/>
    <w:rsid w:val="00AA303B"/>
    <w:rsid w:val="00AB788F"/>
    <w:rsid w:val="00AC2564"/>
    <w:rsid w:val="00AC5C8E"/>
    <w:rsid w:val="00AC79A9"/>
    <w:rsid w:val="00AD57ED"/>
    <w:rsid w:val="00AD6DD3"/>
    <w:rsid w:val="00AE0F73"/>
    <w:rsid w:val="00AE3019"/>
    <w:rsid w:val="00AE3FE1"/>
    <w:rsid w:val="00AE6812"/>
    <w:rsid w:val="00AF5CBA"/>
    <w:rsid w:val="00B0061E"/>
    <w:rsid w:val="00B01D2A"/>
    <w:rsid w:val="00B055BD"/>
    <w:rsid w:val="00B1398C"/>
    <w:rsid w:val="00B17B80"/>
    <w:rsid w:val="00B267AD"/>
    <w:rsid w:val="00B3306F"/>
    <w:rsid w:val="00B363FC"/>
    <w:rsid w:val="00B4231C"/>
    <w:rsid w:val="00B42FD3"/>
    <w:rsid w:val="00B4437B"/>
    <w:rsid w:val="00B464C9"/>
    <w:rsid w:val="00B479B4"/>
    <w:rsid w:val="00B527E8"/>
    <w:rsid w:val="00B55617"/>
    <w:rsid w:val="00B56999"/>
    <w:rsid w:val="00B570F7"/>
    <w:rsid w:val="00B63CCA"/>
    <w:rsid w:val="00B65F06"/>
    <w:rsid w:val="00B676DF"/>
    <w:rsid w:val="00B76A1E"/>
    <w:rsid w:val="00B84DA1"/>
    <w:rsid w:val="00B8750E"/>
    <w:rsid w:val="00B90E21"/>
    <w:rsid w:val="00B9289A"/>
    <w:rsid w:val="00B95DE9"/>
    <w:rsid w:val="00B97C61"/>
    <w:rsid w:val="00BA6180"/>
    <w:rsid w:val="00BA7634"/>
    <w:rsid w:val="00BB0CE5"/>
    <w:rsid w:val="00BB3996"/>
    <w:rsid w:val="00BB3B74"/>
    <w:rsid w:val="00BC2C55"/>
    <w:rsid w:val="00BC4D0C"/>
    <w:rsid w:val="00BC52F8"/>
    <w:rsid w:val="00BC64C2"/>
    <w:rsid w:val="00BC6D1C"/>
    <w:rsid w:val="00BD557C"/>
    <w:rsid w:val="00BE0582"/>
    <w:rsid w:val="00BE254C"/>
    <w:rsid w:val="00BE3BB2"/>
    <w:rsid w:val="00BE7C9D"/>
    <w:rsid w:val="00BF292E"/>
    <w:rsid w:val="00BF3C42"/>
    <w:rsid w:val="00C17025"/>
    <w:rsid w:val="00C1743E"/>
    <w:rsid w:val="00C25034"/>
    <w:rsid w:val="00C278B7"/>
    <w:rsid w:val="00C314B0"/>
    <w:rsid w:val="00C341ED"/>
    <w:rsid w:val="00C34B79"/>
    <w:rsid w:val="00C36EA8"/>
    <w:rsid w:val="00C3725B"/>
    <w:rsid w:val="00C42300"/>
    <w:rsid w:val="00C442B1"/>
    <w:rsid w:val="00C444AA"/>
    <w:rsid w:val="00C46CCE"/>
    <w:rsid w:val="00C52B71"/>
    <w:rsid w:val="00C623D8"/>
    <w:rsid w:val="00C65AE8"/>
    <w:rsid w:val="00C6647A"/>
    <w:rsid w:val="00C66F1F"/>
    <w:rsid w:val="00C71D65"/>
    <w:rsid w:val="00C93B69"/>
    <w:rsid w:val="00C95765"/>
    <w:rsid w:val="00CA1C95"/>
    <w:rsid w:val="00CA2E39"/>
    <w:rsid w:val="00CA4033"/>
    <w:rsid w:val="00CA472A"/>
    <w:rsid w:val="00CA4819"/>
    <w:rsid w:val="00CB3170"/>
    <w:rsid w:val="00CC013A"/>
    <w:rsid w:val="00CC558A"/>
    <w:rsid w:val="00CD09BA"/>
    <w:rsid w:val="00CD5483"/>
    <w:rsid w:val="00CE0F44"/>
    <w:rsid w:val="00CE3205"/>
    <w:rsid w:val="00CE32DF"/>
    <w:rsid w:val="00CE4B0A"/>
    <w:rsid w:val="00D0095A"/>
    <w:rsid w:val="00D02F86"/>
    <w:rsid w:val="00D05CBF"/>
    <w:rsid w:val="00D12670"/>
    <w:rsid w:val="00D150D5"/>
    <w:rsid w:val="00D15FCD"/>
    <w:rsid w:val="00D17C6F"/>
    <w:rsid w:val="00D2156A"/>
    <w:rsid w:val="00D22341"/>
    <w:rsid w:val="00D25F4A"/>
    <w:rsid w:val="00D34EB9"/>
    <w:rsid w:val="00D440C6"/>
    <w:rsid w:val="00D50B4F"/>
    <w:rsid w:val="00D51E02"/>
    <w:rsid w:val="00D523DE"/>
    <w:rsid w:val="00D5759C"/>
    <w:rsid w:val="00D60566"/>
    <w:rsid w:val="00D73D64"/>
    <w:rsid w:val="00D773F7"/>
    <w:rsid w:val="00D8528C"/>
    <w:rsid w:val="00D874D1"/>
    <w:rsid w:val="00DA0D3A"/>
    <w:rsid w:val="00DA2900"/>
    <w:rsid w:val="00DA2F1E"/>
    <w:rsid w:val="00DB1014"/>
    <w:rsid w:val="00DB138F"/>
    <w:rsid w:val="00DB35B9"/>
    <w:rsid w:val="00DB35ED"/>
    <w:rsid w:val="00DC6E96"/>
    <w:rsid w:val="00DD3000"/>
    <w:rsid w:val="00DE59B4"/>
    <w:rsid w:val="00DF13E7"/>
    <w:rsid w:val="00DF16C8"/>
    <w:rsid w:val="00DF4FBF"/>
    <w:rsid w:val="00E0075A"/>
    <w:rsid w:val="00E02A50"/>
    <w:rsid w:val="00E05730"/>
    <w:rsid w:val="00E1148A"/>
    <w:rsid w:val="00E20EDE"/>
    <w:rsid w:val="00E26229"/>
    <w:rsid w:val="00E3271E"/>
    <w:rsid w:val="00E32AC4"/>
    <w:rsid w:val="00E336C3"/>
    <w:rsid w:val="00E354CD"/>
    <w:rsid w:val="00E36B34"/>
    <w:rsid w:val="00E4055D"/>
    <w:rsid w:val="00E43DBA"/>
    <w:rsid w:val="00E5111D"/>
    <w:rsid w:val="00E54DDE"/>
    <w:rsid w:val="00E55EC3"/>
    <w:rsid w:val="00E56AC3"/>
    <w:rsid w:val="00E6351C"/>
    <w:rsid w:val="00E6354B"/>
    <w:rsid w:val="00E70097"/>
    <w:rsid w:val="00E71245"/>
    <w:rsid w:val="00E75A6B"/>
    <w:rsid w:val="00E77708"/>
    <w:rsid w:val="00E801DD"/>
    <w:rsid w:val="00E816BF"/>
    <w:rsid w:val="00E82190"/>
    <w:rsid w:val="00E82CBD"/>
    <w:rsid w:val="00E93011"/>
    <w:rsid w:val="00E94250"/>
    <w:rsid w:val="00E9697B"/>
    <w:rsid w:val="00E97B3C"/>
    <w:rsid w:val="00EA5015"/>
    <w:rsid w:val="00EA572A"/>
    <w:rsid w:val="00EB231E"/>
    <w:rsid w:val="00EB25E2"/>
    <w:rsid w:val="00EB71D2"/>
    <w:rsid w:val="00EC38F8"/>
    <w:rsid w:val="00ED38B7"/>
    <w:rsid w:val="00ED39CC"/>
    <w:rsid w:val="00EE0B80"/>
    <w:rsid w:val="00EE1B0E"/>
    <w:rsid w:val="00EE35FC"/>
    <w:rsid w:val="00EE3E66"/>
    <w:rsid w:val="00EE4587"/>
    <w:rsid w:val="00EF0E10"/>
    <w:rsid w:val="00EF2EE7"/>
    <w:rsid w:val="00EF3460"/>
    <w:rsid w:val="00EF6DB0"/>
    <w:rsid w:val="00EF78BF"/>
    <w:rsid w:val="00F05169"/>
    <w:rsid w:val="00F10C17"/>
    <w:rsid w:val="00F13FD0"/>
    <w:rsid w:val="00F20339"/>
    <w:rsid w:val="00F22D89"/>
    <w:rsid w:val="00F23B40"/>
    <w:rsid w:val="00F24D79"/>
    <w:rsid w:val="00F25A24"/>
    <w:rsid w:val="00F30F9A"/>
    <w:rsid w:val="00F3325E"/>
    <w:rsid w:val="00F3592B"/>
    <w:rsid w:val="00F35BAE"/>
    <w:rsid w:val="00F361DC"/>
    <w:rsid w:val="00F3689E"/>
    <w:rsid w:val="00F43D0C"/>
    <w:rsid w:val="00F5300D"/>
    <w:rsid w:val="00F60907"/>
    <w:rsid w:val="00F65A77"/>
    <w:rsid w:val="00F67F06"/>
    <w:rsid w:val="00F70969"/>
    <w:rsid w:val="00F716F4"/>
    <w:rsid w:val="00F7432B"/>
    <w:rsid w:val="00F74EC3"/>
    <w:rsid w:val="00F752E1"/>
    <w:rsid w:val="00F75A2D"/>
    <w:rsid w:val="00F81C09"/>
    <w:rsid w:val="00F835C6"/>
    <w:rsid w:val="00F848DF"/>
    <w:rsid w:val="00F915A2"/>
    <w:rsid w:val="00FA0CA0"/>
    <w:rsid w:val="00FA2DEB"/>
    <w:rsid w:val="00FA57B5"/>
    <w:rsid w:val="00FA71D7"/>
    <w:rsid w:val="00FB0474"/>
    <w:rsid w:val="00FB1915"/>
    <w:rsid w:val="00FB7CF4"/>
    <w:rsid w:val="00FC2067"/>
    <w:rsid w:val="00FC2537"/>
    <w:rsid w:val="00FC2CEA"/>
    <w:rsid w:val="00FC63AD"/>
    <w:rsid w:val="00FC6AF2"/>
    <w:rsid w:val="00FD154A"/>
    <w:rsid w:val="00FE1DF3"/>
    <w:rsid w:val="00FE3FB3"/>
    <w:rsid w:val="00FE4234"/>
    <w:rsid w:val="00FE57B8"/>
    <w:rsid w:val="00FE756C"/>
    <w:rsid w:val="00FF1B1E"/>
    <w:rsid w:val="00FF6F9F"/>
    <w:rsid w:val="00FF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0,0,0,0"/>
    </o:shapedefaults>
    <o:shapelayout v:ext="edit">
      <o:idmap v:ext="edit" data="2"/>
    </o:shapelayout>
  </w:shapeDefaults>
  <w:decimalSymbol w:val=","/>
  <w:listSeparator w:val=";"/>
  <w14:docId w14:val="303465D0"/>
  <w15:chartTrackingRefBased/>
  <w15:docId w15:val="{80BD6685-E32F-4A91-B070-0390EE833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52DC5"/>
    <w:rPr>
      <w:color w:val="000000"/>
      <w:sz w:val="24"/>
    </w:rPr>
  </w:style>
  <w:style w:type="paragraph" w:styleId="Titolo1">
    <w:name w:val="heading 1"/>
    <w:basedOn w:val="Normale"/>
    <w:next w:val="Normale"/>
    <w:qFormat/>
    <w:rsid w:val="00552DC5"/>
    <w:pPr>
      <w:keepNext/>
      <w:tabs>
        <w:tab w:val="left" w:pos="1425"/>
        <w:tab w:val="left" w:pos="2880"/>
      </w:tabs>
      <w:ind w:left="360"/>
      <w:outlineLvl w:val="0"/>
    </w:pPr>
    <w:rPr>
      <w:rFonts w:ascii="Arial" w:eastAsia="Times New Roman" w:hAnsi="Arial"/>
      <w:color w:val="auto"/>
    </w:rPr>
  </w:style>
  <w:style w:type="paragraph" w:styleId="Titolo2">
    <w:name w:val="heading 2"/>
    <w:basedOn w:val="Normale"/>
    <w:next w:val="Normale"/>
    <w:qFormat/>
    <w:rsid w:val="00552DC5"/>
    <w:pPr>
      <w:keepNext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552DC5"/>
    <w:pPr>
      <w:keepNext/>
      <w:jc w:val="center"/>
      <w:outlineLvl w:val="2"/>
    </w:pPr>
    <w:rPr>
      <w:i/>
      <w:sz w:val="32"/>
    </w:rPr>
  </w:style>
  <w:style w:type="paragraph" w:styleId="Titolo7">
    <w:name w:val="heading 7"/>
    <w:basedOn w:val="Normale"/>
    <w:next w:val="Normale"/>
    <w:qFormat/>
    <w:rsid w:val="00552DC5"/>
    <w:pPr>
      <w:keepNext/>
      <w:tabs>
        <w:tab w:val="left" w:pos="1425"/>
        <w:tab w:val="left" w:pos="1575"/>
      </w:tabs>
      <w:spacing w:line="360" w:lineRule="auto"/>
      <w:jc w:val="center"/>
      <w:outlineLvl w:val="6"/>
    </w:pPr>
    <w:rPr>
      <w:rFonts w:ascii="Arial" w:eastAsia="Times New Roman" w:hAnsi="Arial"/>
      <w:i/>
      <w:color w:val="auto"/>
      <w:sz w:val="4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552DC5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link w:val="PidipaginaCarattere"/>
    <w:uiPriority w:val="99"/>
    <w:rsid w:val="00552DC5"/>
    <w:pPr>
      <w:tabs>
        <w:tab w:val="center" w:pos="4153"/>
        <w:tab w:val="right" w:pos="8306"/>
      </w:tabs>
    </w:pPr>
  </w:style>
  <w:style w:type="paragraph" w:styleId="Corpodeltesto2">
    <w:name w:val="Body Text 2"/>
    <w:basedOn w:val="Normale"/>
    <w:rsid w:val="00552DC5"/>
    <w:pPr>
      <w:jc w:val="right"/>
    </w:pPr>
    <w:rPr>
      <w:rFonts w:ascii="Garamond" w:eastAsia="Times New Roman" w:hAnsi="Garamond"/>
      <w:b/>
      <w:color w:val="A33828"/>
      <w:spacing w:val="20"/>
      <w:sz w:val="26"/>
    </w:rPr>
  </w:style>
  <w:style w:type="paragraph" w:customStyle="1" w:styleId="Corpodeltesto">
    <w:name w:val="Corpo del testo"/>
    <w:basedOn w:val="Normale"/>
    <w:rsid w:val="00552DC5"/>
    <w:pPr>
      <w:jc w:val="both"/>
    </w:pPr>
  </w:style>
  <w:style w:type="paragraph" w:styleId="Corpodeltesto3">
    <w:name w:val="Body Text 3"/>
    <w:basedOn w:val="Normale"/>
    <w:rsid w:val="00552DC5"/>
    <w:pPr>
      <w:jc w:val="center"/>
    </w:pPr>
    <w:rPr>
      <w:color w:val="A33828"/>
      <w:spacing w:val="8"/>
      <w:sz w:val="18"/>
    </w:rPr>
  </w:style>
  <w:style w:type="character" w:styleId="Enfasigrassetto">
    <w:name w:val="Strong"/>
    <w:basedOn w:val="Carpredefinitoparagrafo"/>
    <w:uiPriority w:val="22"/>
    <w:qFormat/>
    <w:rsid w:val="00552DC5"/>
    <w:rPr>
      <w:b/>
      <w:bCs/>
    </w:rPr>
  </w:style>
  <w:style w:type="paragraph" w:customStyle="1" w:styleId="NormaleTimesNewRoman">
    <w:name w:val="Normale + Times New Roman"/>
    <w:basedOn w:val="Normale"/>
    <w:uiPriority w:val="99"/>
    <w:rsid w:val="00827D96"/>
    <w:rPr>
      <w:rFonts w:ascii="Times New Roman" w:hAnsi="Times New Roman"/>
    </w:rPr>
  </w:style>
  <w:style w:type="paragraph" w:styleId="Testofumetto">
    <w:name w:val="Balloon Text"/>
    <w:basedOn w:val="Normale"/>
    <w:semiHidden/>
    <w:rsid w:val="00003934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qFormat/>
    <w:rsid w:val="00BE3BB2"/>
    <w:pPr>
      <w:ind w:left="720"/>
    </w:pPr>
    <w:rPr>
      <w:rFonts w:ascii="Calibri" w:eastAsia="Calibri" w:hAnsi="Calibri"/>
      <w:color w:val="auto"/>
      <w:sz w:val="22"/>
      <w:szCs w:val="22"/>
    </w:rPr>
  </w:style>
  <w:style w:type="paragraph" w:styleId="Testonormale">
    <w:name w:val="Plain Text"/>
    <w:basedOn w:val="Normale"/>
    <w:link w:val="TestonormaleCarattere"/>
    <w:uiPriority w:val="99"/>
    <w:unhideWhenUsed/>
    <w:rsid w:val="00F3592B"/>
    <w:rPr>
      <w:rFonts w:ascii="Consolas" w:eastAsia="Calibri" w:hAnsi="Consolas"/>
      <w:color w:val="auto"/>
      <w:sz w:val="21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F3592B"/>
    <w:rPr>
      <w:rFonts w:ascii="Consolas" w:eastAsia="Calibri" w:hAnsi="Consolas" w:cs="Times New Roman"/>
      <w:sz w:val="21"/>
      <w:szCs w:val="21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891DB8"/>
    <w:rPr>
      <w:color w:val="0000FF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41D3"/>
    <w:rPr>
      <w:color w:val="000000"/>
      <w:sz w:val="24"/>
    </w:rPr>
  </w:style>
  <w:style w:type="character" w:styleId="Numeropagina">
    <w:name w:val="page number"/>
    <w:basedOn w:val="Carpredefinitoparagrafo"/>
    <w:rsid w:val="003941D3"/>
  </w:style>
  <w:style w:type="paragraph" w:styleId="Corpotesto">
    <w:name w:val="Body Text"/>
    <w:basedOn w:val="Normale"/>
    <w:link w:val="CorpotestoCarattere"/>
    <w:rsid w:val="009002B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9002BB"/>
    <w:rPr>
      <w:color w:val="000000"/>
      <w:sz w:val="24"/>
    </w:rPr>
  </w:style>
  <w:style w:type="paragraph" w:customStyle="1" w:styleId="Default">
    <w:name w:val="Default"/>
    <w:link w:val="DefaultCarattere"/>
    <w:rsid w:val="00F7432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rsid w:val="00B479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faultCarattere">
    <w:name w:val="Default Carattere"/>
    <w:link w:val="Default"/>
    <w:uiPriority w:val="99"/>
    <w:locked/>
    <w:rsid w:val="00AE6812"/>
    <w:rPr>
      <w:rFonts w:ascii="Calibri" w:hAnsi="Calibri" w:cs="Calibri"/>
      <w:color w:val="000000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E77708"/>
    <w:pPr>
      <w:spacing w:before="100" w:beforeAutospacing="1" w:after="100" w:afterAutospacing="1"/>
    </w:pPr>
    <w:rPr>
      <w:rFonts w:ascii="Times New Roman" w:eastAsia="Calibri" w:hAnsi="Times New Roman"/>
      <w:color w:val="auto"/>
      <w:szCs w:val="24"/>
    </w:rPr>
  </w:style>
  <w:style w:type="character" w:customStyle="1" w:styleId="markedcontent">
    <w:name w:val="markedcontent"/>
    <w:basedOn w:val="Carpredefinitoparagrafo"/>
    <w:rsid w:val="00FE3FB3"/>
  </w:style>
  <w:style w:type="character" w:styleId="Enfasicorsivo">
    <w:name w:val="Emphasis"/>
    <w:uiPriority w:val="20"/>
    <w:qFormat/>
    <w:rsid w:val="00353EC5"/>
    <w:rPr>
      <w:rFonts w:cs="Times New Roman"/>
      <w:i/>
      <w:iCs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5E86"/>
    <w:rPr>
      <w:color w:val="000000"/>
      <w:sz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5D18F0"/>
    <w:rPr>
      <w:color w:val="605E5C"/>
      <w:shd w:val="clear" w:color="auto" w:fill="E1DFDD"/>
    </w:rPr>
  </w:style>
  <w:style w:type="character" w:customStyle="1" w:styleId="s2">
    <w:name w:val="s2"/>
    <w:basedOn w:val="Carpredefinitoparagrafo"/>
    <w:rsid w:val="00F43D0C"/>
  </w:style>
  <w:style w:type="paragraph" w:customStyle="1" w:styleId="Standard">
    <w:name w:val="Standard"/>
    <w:rsid w:val="00C444AA"/>
    <w:pPr>
      <w:suppressAutoHyphens/>
      <w:autoSpaceDN w:val="0"/>
      <w:spacing w:after="160" w:line="254" w:lineRule="auto"/>
      <w:textAlignment w:val="baseline"/>
    </w:pPr>
    <w:rPr>
      <w:rFonts w:ascii="Calibri" w:eastAsia="Calibri" w:hAnsi="Calibri" w:cs="Arial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54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7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0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1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servatoriobologna@pec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www.governo.it/images/stellone.gif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dattica04\Desktop\Carta%20intestata%20MUR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BCF003-BC54-4E05-815A-57D0FE16E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MUR</Template>
  <TotalTime>499</TotalTime>
  <Pages>1</Pages>
  <Words>1126</Words>
  <Characters>6423</Characters>
  <Application>Microsoft Office Word</Application>
  <DocSecurity>0</DocSecurity>
  <Lines>53</Lines>
  <Paragraphs>15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Carta intestata NUOVA ver</vt:lpstr>
      <vt:lpstr>Carta intestata NUOVA ver</vt:lpstr>
    </vt:vector>
  </TitlesOfParts>
  <Company>...</Company>
  <LinksUpToDate>false</LinksUpToDate>
  <CharactersWithSpaces>7534</CharactersWithSpaces>
  <SharedDoc>false</SharedDoc>
  <HLinks>
    <vt:vector size="6" baseType="variant">
      <vt:variant>
        <vt:i4>4915289</vt:i4>
      </vt:variant>
      <vt:variant>
        <vt:i4>-1</vt:i4>
      </vt:variant>
      <vt:variant>
        <vt:i4>2053</vt:i4>
      </vt:variant>
      <vt:variant>
        <vt:i4>1</vt:i4>
      </vt:variant>
      <vt:variant>
        <vt:lpwstr>http://www.governo.it/images/stellone.gif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NUOVA ver</dc:title>
  <dc:subject/>
  <dc:creator>didattica04 - tradizionali</dc:creator>
  <cp:keywords/>
  <cp:lastModifiedBy>Anna Gencarelli</cp:lastModifiedBy>
  <cp:revision>70</cp:revision>
  <cp:lastPrinted>2024-04-05T12:05:00Z</cp:lastPrinted>
  <dcterms:created xsi:type="dcterms:W3CDTF">2023-05-15T08:37:00Z</dcterms:created>
  <dcterms:modified xsi:type="dcterms:W3CDTF">2026-10-09T21:31:00Z</dcterms:modified>
</cp:coreProperties>
</file>