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5D03" w14:textId="77777777" w:rsidR="005D118F" w:rsidRPr="005D118F" w:rsidRDefault="005D118F" w:rsidP="005D118F">
      <w:pPr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BANDO DI CONCORSO PER SOLI TITOLI PER LA STABILIZZAZIONE DI PERSONALE</w:t>
      </w:r>
    </w:p>
    <w:p w14:paraId="09BDCCFF" w14:textId="7D32090C" w:rsidR="005D118F" w:rsidRDefault="005D118F" w:rsidP="005D118F">
      <w:pPr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TECNICO-AMMINISTRATIVO CON ALMENO 24 MESI DI SERVIZIO</w:t>
      </w:r>
      <w:r w:rsidR="00251CA7">
        <w:rPr>
          <w:b/>
          <w:bCs/>
          <w:sz w:val="22"/>
          <w:szCs w:val="22"/>
        </w:rPr>
        <w:t xml:space="preserve"> </w:t>
      </w:r>
      <w:r w:rsidRPr="005D118F">
        <w:rPr>
          <w:b/>
          <w:bCs/>
          <w:sz w:val="22"/>
          <w:szCs w:val="22"/>
        </w:rPr>
        <w:t xml:space="preserve">PROFILO </w:t>
      </w:r>
      <w:r w:rsidR="00BC52F8">
        <w:rPr>
          <w:b/>
          <w:bCs/>
          <w:sz w:val="22"/>
          <w:szCs w:val="22"/>
        </w:rPr>
        <w:t>ASSISTENTE</w:t>
      </w:r>
    </w:p>
    <w:p w14:paraId="04320E67" w14:textId="77777777" w:rsidR="005D118F" w:rsidRPr="005D118F" w:rsidRDefault="005D118F" w:rsidP="005D118F">
      <w:pPr>
        <w:jc w:val="right"/>
        <w:rPr>
          <w:b/>
          <w:bCs/>
          <w:sz w:val="22"/>
          <w:szCs w:val="22"/>
        </w:rPr>
      </w:pPr>
    </w:p>
    <w:p w14:paraId="516E17B8" w14:textId="687A3568" w:rsidR="005D118F" w:rsidRPr="005D118F" w:rsidRDefault="005D118F" w:rsidP="005D118F">
      <w:pPr>
        <w:jc w:val="right"/>
        <w:rPr>
          <w:sz w:val="22"/>
          <w:szCs w:val="22"/>
        </w:rPr>
      </w:pPr>
      <w:r w:rsidRPr="005D118F">
        <w:rPr>
          <w:sz w:val="22"/>
          <w:szCs w:val="22"/>
        </w:rPr>
        <w:t>Al Direttore del Conservatorio di musica</w:t>
      </w:r>
    </w:p>
    <w:p w14:paraId="0790D9D2" w14:textId="69EE9CC1" w:rsidR="005D118F" w:rsidRDefault="005D118F" w:rsidP="005D118F">
      <w:pPr>
        <w:jc w:val="right"/>
        <w:rPr>
          <w:sz w:val="22"/>
          <w:szCs w:val="22"/>
        </w:rPr>
      </w:pPr>
      <w:r w:rsidRPr="005D118F">
        <w:rPr>
          <w:sz w:val="22"/>
          <w:szCs w:val="22"/>
        </w:rPr>
        <w:t>“</w:t>
      </w:r>
      <w:r>
        <w:rPr>
          <w:sz w:val="22"/>
          <w:szCs w:val="22"/>
        </w:rPr>
        <w:t>G. B. Martini|”</w:t>
      </w:r>
      <w:r w:rsidRPr="005D118F">
        <w:rPr>
          <w:sz w:val="22"/>
          <w:szCs w:val="22"/>
        </w:rPr>
        <w:t xml:space="preserve"> di </w:t>
      </w:r>
      <w:r>
        <w:rPr>
          <w:sz w:val="22"/>
          <w:szCs w:val="22"/>
        </w:rPr>
        <w:t>Bologna</w:t>
      </w:r>
      <w:r w:rsidRPr="005D118F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5D118F">
        <w:rPr>
          <w:sz w:val="22"/>
          <w:szCs w:val="22"/>
        </w:rPr>
        <w:t xml:space="preserve"> SEDE</w:t>
      </w:r>
    </w:p>
    <w:p w14:paraId="2BBFC7FD" w14:textId="77777777" w:rsidR="005D118F" w:rsidRPr="005D118F" w:rsidRDefault="005D118F" w:rsidP="005D118F">
      <w:pPr>
        <w:jc w:val="right"/>
        <w:rPr>
          <w:sz w:val="22"/>
          <w:szCs w:val="22"/>
        </w:rPr>
      </w:pPr>
    </w:p>
    <w:p w14:paraId="5B00F6F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Il/La sottoscritt_ _________________________________________ nat_ a ______________________ il</w:t>
      </w:r>
    </w:p>
    <w:p w14:paraId="4F0EA1D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 C.F. __________________________________ residente in</w:t>
      </w:r>
    </w:p>
    <w:p w14:paraId="7F62AB1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Via _____________________ n. ________________ tel.</w:t>
      </w:r>
    </w:p>
    <w:p w14:paraId="074A54DF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e-mail: _______________________________________</w:t>
      </w:r>
    </w:p>
    <w:p w14:paraId="4E58C8F9" w14:textId="77777777" w:rsidR="005D118F" w:rsidRDefault="005D118F" w:rsidP="005D118F">
      <w:pPr>
        <w:jc w:val="center"/>
        <w:rPr>
          <w:sz w:val="22"/>
          <w:szCs w:val="22"/>
        </w:rPr>
      </w:pPr>
    </w:p>
    <w:p w14:paraId="49A69573" w14:textId="3A40430B" w:rsidR="005D118F" w:rsidRDefault="005D118F" w:rsidP="005D118F">
      <w:pPr>
        <w:jc w:val="center"/>
        <w:rPr>
          <w:sz w:val="22"/>
          <w:szCs w:val="22"/>
        </w:rPr>
      </w:pPr>
      <w:r w:rsidRPr="005D118F">
        <w:rPr>
          <w:sz w:val="22"/>
          <w:szCs w:val="22"/>
        </w:rPr>
        <w:t>CHIEDE</w:t>
      </w:r>
    </w:p>
    <w:p w14:paraId="36F8B320" w14:textId="77777777" w:rsidR="005D118F" w:rsidRPr="005D118F" w:rsidRDefault="005D118F" w:rsidP="005D118F">
      <w:pPr>
        <w:jc w:val="center"/>
        <w:rPr>
          <w:sz w:val="22"/>
          <w:szCs w:val="22"/>
        </w:rPr>
      </w:pPr>
    </w:p>
    <w:p w14:paraId="00888CC4" w14:textId="16A16883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Di essere ammesso/a al concorso riservato per soli titoli per la graduatoria di stabilizzazione relativa al profilo</w:t>
      </w:r>
      <w:r>
        <w:rPr>
          <w:sz w:val="22"/>
          <w:szCs w:val="22"/>
        </w:rPr>
        <w:t xml:space="preserve"> </w:t>
      </w:r>
      <w:r w:rsidR="00BC52F8">
        <w:rPr>
          <w:sz w:val="22"/>
          <w:szCs w:val="22"/>
        </w:rPr>
        <w:t>ASSISTENTE</w:t>
      </w:r>
      <w:r w:rsidRPr="005D118F">
        <w:rPr>
          <w:sz w:val="22"/>
          <w:szCs w:val="22"/>
        </w:rPr>
        <w:t xml:space="preserve"> ai sensi del del CCNL “Istruzione e Ricerca” sezione AFAM sottoscritto in data 18/01/2024</w:t>
      </w:r>
      <w:r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e rinnovato il 01/07/2026.</w:t>
      </w:r>
    </w:p>
    <w:p w14:paraId="118CDF8C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 tal fine dichiara, sotto la propria responsabilità:</w:t>
      </w:r>
    </w:p>
    <w:p w14:paraId="6468B50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a) di essere in servizio alla data di presentazione della domanda a tempo determinato presso il Conservatorio</w:t>
      </w:r>
    </w:p>
    <w:p w14:paraId="1FF4E715" w14:textId="5D671B01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di musica “</w:t>
      </w:r>
      <w:r>
        <w:rPr>
          <w:sz w:val="22"/>
          <w:szCs w:val="22"/>
        </w:rPr>
        <w:t>G. B. Martini|”</w:t>
      </w:r>
      <w:r w:rsidRPr="005D118F">
        <w:rPr>
          <w:sz w:val="22"/>
          <w:szCs w:val="22"/>
        </w:rPr>
        <w:t xml:space="preserve"> di </w:t>
      </w:r>
      <w:r>
        <w:rPr>
          <w:sz w:val="22"/>
          <w:szCs w:val="22"/>
        </w:rPr>
        <w:t>Bologna</w:t>
      </w:r>
      <w:r w:rsidRPr="005D118F">
        <w:rPr>
          <w:sz w:val="22"/>
          <w:szCs w:val="22"/>
        </w:rPr>
        <w:t>;</w:t>
      </w:r>
    </w:p>
    <w:p w14:paraId="1151C83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b) di maturare, alla data del 31 ottobre 2026, un’anzianità di effettivo servizio presso le Istituzioni AFAM,</w:t>
      </w:r>
    </w:p>
    <w:p w14:paraId="097B2A5F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come di seguito indicato:</w:t>
      </w:r>
    </w:p>
    <w:p w14:paraId="5515350F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9A16348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F6A8B09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564B5D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c) di essere in possesso del seguente titolo di studio per l’accesso al profilo:</w:t>
      </w:r>
    </w:p>
    <w:p w14:paraId="0207BF65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 IN _______________________________ conseguito presso</w:t>
      </w:r>
    </w:p>
    <w:p w14:paraId="7E464048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 in data _______________________________</w:t>
      </w:r>
    </w:p>
    <w:p w14:paraId="681D0C0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Dichiara, altresì, sotto la propria responsabilità:</w:t>
      </w:r>
    </w:p>
    <w:p w14:paraId="3D62914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1) di essere cittadino/a _____________________________</w:t>
      </w:r>
    </w:p>
    <w:p w14:paraId="5762E072" w14:textId="096B2D01" w:rsidR="00B95DE9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2) di essere iscritto nelle liste elettorali del Comune di __________________________</w:t>
      </w:r>
    </w:p>
    <w:p w14:paraId="58C48A4A" w14:textId="77777777" w:rsidR="005D118F" w:rsidRPr="005D118F" w:rsidRDefault="005D118F" w:rsidP="005D118F">
      <w:pPr>
        <w:rPr>
          <w:sz w:val="22"/>
          <w:szCs w:val="22"/>
        </w:rPr>
      </w:pPr>
    </w:p>
    <w:p w14:paraId="1A704F3A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3) di non avere riportato condanne penali o di avere i seguenti carichi penali pendenti:</w:t>
      </w:r>
    </w:p>
    <w:p w14:paraId="619C293A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_____________________________________________________________________________</w:t>
      </w:r>
    </w:p>
    <w:p w14:paraId="3EE6890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4) di non trovarsi in una delle cause di inammissibilità previste dal bando di concorso;</w:t>
      </w:r>
    </w:p>
    <w:p w14:paraId="2D2303FE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5) di non aver prestato servizio in altre Pubbliche Amministrazioni OPPURE di avere prestato servizio presso</w:t>
      </w:r>
    </w:p>
    <w:p w14:paraId="335D013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le seguenti Pubbliche Amministrazioni:</w:t>
      </w:r>
    </w:p>
    <w:p w14:paraId="12036715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motivo di cessazione dal servizio _____________________</w:t>
      </w:r>
    </w:p>
    <w:p w14:paraId="27963F89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motivo di cessazione dal servizio _____________________</w:t>
      </w:r>
    </w:p>
    <w:p w14:paraId="4A10395E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 motivo di cessazione dal servizio _____________________</w:t>
      </w:r>
    </w:p>
    <w:p w14:paraId="6B75B9BE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6) di avere la seguente posizione nei riguardi degli obblighi militari: _______________________________</w:t>
      </w:r>
    </w:p>
    <w:p w14:paraId="1E638BC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7) di essere in possesso dei seguenti titoli di studio, professionali, di servizio di cui si chiede la valutazione ai</w:t>
      </w:r>
    </w:p>
    <w:p w14:paraId="6BF5744E" w14:textId="77777777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sensi dell’allegato B del bando di concorso:</w:t>
      </w:r>
    </w:p>
    <w:p w14:paraId="79403213" w14:textId="77777777" w:rsidR="005D118F" w:rsidRPr="005D118F" w:rsidRDefault="005D118F" w:rsidP="005D118F">
      <w:pPr>
        <w:rPr>
          <w:sz w:val="22"/>
          <w:szCs w:val="22"/>
        </w:rPr>
      </w:pPr>
    </w:p>
    <w:p w14:paraId="427BC494" w14:textId="77777777" w:rsidR="005D118F" w:rsidRDefault="005D118F" w:rsidP="005D118F">
      <w:pPr>
        <w:jc w:val="center"/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lastRenderedPageBreak/>
        <w:t>Titoli di servizio</w:t>
      </w:r>
    </w:p>
    <w:p w14:paraId="2B2C22A2" w14:textId="77777777" w:rsidR="005D118F" w:rsidRPr="005D118F" w:rsidRDefault="005D118F" w:rsidP="005D118F">
      <w:pPr>
        <w:jc w:val="center"/>
        <w:rPr>
          <w:i/>
          <w:iCs/>
          <w:sz w:val="22"/>
          <w:szCs w:val="22"/>
        </w:rPr>
      </w:pPr>
    </w:p>
    <w:p w14:paraId="21313F8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795DF441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24704AE4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dal __________ al __________ qualifica _________________ presso _____________________________</w:t>
      </w:r>
    </w:p>
    <w:p w14:paraId="525B7306" w14:textId="77777777" w:rsidR="005D118F" w:rsidRDefault="005D118F" w:rsidP="005D118F">
      <w:pPr>
        <w:rPr>
          <w:i/>
          <w:iCs/>
          <w:sz w:val="22"/>
          <w:szCs w:val="22"/>
        </w:rPr>
      </w:pPr>
    </w:p>
    <w:p w14:paraId="02F5C840" w14:textId="57397572" w:rsidR="005D118F" w:rsidRDefault="005D118F" w:rsidP="005D118F">
      <w:pPr>
        <w:jc w:val="center"/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Ulteriori titoli di studio (oltre a quello dichiarato per l’accesso)</w:t>
      </w:r>
    </w:p>
    <w:p w14:paraId="772BFADC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p w14:paraId="2A0FF44D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 conseguito presso _______________________ in data ________________</w:t>
      </w:r>
    </w:p>
    <w:p w14:paraId="411BF88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 conseguito presso _______________________ in data ________________</w:t>
      </w:r>
    </w:p>
    <w:p w14:paraId="5D043B7E" w14:textId="77777777" w:rsidR="005D118F" w:rsidRDefault="005D118F" w:rsidP="005D118F">
      <w:pPr>
        <w:rPr>
          <w:i/>
          <w:iCs/>
          <w:sz w:val="22"/>
          <w:szCs w:val="22"/>
        </w:rPr>
      </w:pPr>
    </w:p>
    <w:p w14:paraId="691A399E" w14:textId="6D43CC5F" w:rsidR="005D118F" w:rsidRDefault="005D118F" w:rsidP="005D118F">
      <w:pPr>
        <w:jc w:val="center"/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Titoli professionali (inclusione nelle seguenti graduatorie)</w:t>
      </w:r>
    </w:p>
    <w:p w14:paraId="5803DE11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p w14:paraId="2E2155CA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Istituzione _________________ Profilo ________________________ data graduatoria _______________</w:t>
      </w:r>
    </w:p>
    <w:p w14:paraId="4FE4F5B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Istituzione _________________ Profilo ________________________ data graduatoria _______________</w:t>
      </w:r>
    </w:p>
    <w:p w14:paraId="1DB3EE7D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Istituzione _________________ Profilo ________________________ data graduatoria _______________</w:t>
      </w:r>
    </w:p>
    <w:p w14:paraId="1AD0E5F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8) di essere in possesso dei seguenti titoli di preferenza di cui all’allegato C del bando di concorso:</w:t>
      </w:r>
    </w:p>
    <w:p w14:paraId="5B11E85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____________________________________________________________________________________</w:t>
      </w:r>
    </w:p>
    <w:p w14:paraId="590AA493" w14:textId="4A9573D6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 xml:space="preserve">9) di essere idoneo al servizio continuativo ed incondizionato nel profilo di </w:t>
      </w:r>
      <w:r w:rsidR="00BC52F8">
        <w:rPr>
          <w:sz w:val="22"/>
          <w:szCs w:val="22"/>
        </w:rPr>
        <w:t>ASSISTENTE</w:t>
      </w:r>
      <w:r w:rsidRPr="005D118F">
        <w:rPr>
          <w:sz w:val="22"/>
          <w:szCs w:val="22"/>
        </w:rPr>
        <w:t>.</w:t>
      </w:r>
    </w:p>
    <w:p w14:paraId="55369365" w14:textId="77777777" w:rsidR="005D118F" w:rsidRDefault="005D118F" w:rsidP="005D118F">
      <w:pPr>
        <w:rPr>
          <w:sz w:val="22"/>
          <w:szCs w:val="22"/>
        </w:rPr>
      </w:pPr>
    </w:p>
    <w:p w14:paraId="7B30E8C8" w14:textId="77777777" w:rsidR="005D118F" w:rsidRDefault="005D118F" w:rsidP="005D118F">
      <w:pPr>
        <w:rPr>
          <w:sz w:val="22"/>
          <w:szCs w:val="22"/>
        </w:rPr>
      </w:pPr>
    </w:p>
    <w:p w14:paraId="46C98F5C" w14:textId="77777777" w:rsidR="005D118F" w:rsidRDefault="005D118F" w:rsidP="005D118F">
      <w:pPr>
        <w:rPr>
          <w:sz w:val="22"/>
          <w:szCs w:val="22"/>
        </w:rPr>
      </w:pPr>
    </w:p>
    <w:p w14:paraId="08586EE0" w14:textId="1E5F3D90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Luogo e data ____________________________</w:t>
      </w:r>
    </w:p>
    <w:p w14:paraId="7B276B23" w14:textId="77777777" w:rsidR="005D118F" w:rsidRDefault="005D118F" w:rsidP="005D118F">
      <w:pPr>
        <w:rPr>
          <w:sz w:val="22"/>
          <w:szCs w:val="22"/>
        </w:rPr>
      </w:pPr>
    </w:p>
    <w:p w14:paraId="46BA34E9" w14:textId="77777777" w:rsidR="005D118F" w:rsidRDefault="005D118F" w:rsidP="005D118F">
      <w:pPr>
        <w:rPr>
          <w:sz w:val="22"/>
          <w:szCs w:val="22"/>
        </w:rPr>
      </w:pPr>
    </w:p>
    <w:p w14:paraId="7B3200DD" w14:textId="708C996C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Firma</w:t>
      </w:r>
    </w:p>
    <w:p w14:paraId="75C1E829" w14:textId="77777777" w:rsidR="005D118F" w:rsidRPr="005D118F" w:rsidRDefault="005D118F" w:rsidP="005D118F">
      <w:pPr>
        <w:rPr>
          <w:sz w:val="22"/>
          <w:szCs w:val="22"/>
        </w:rPr>
      </w:pPr>
    </w:p>
    <w:p w14:paraId="048959F4" w14:textId="43B837D9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_____________________________</w:t>
      </w:r>
    </w:p>
    <w:p w14:paraId="24395CC7" w14:textId="7F9CD0D3" w:rsidR="005D118F" w:rsidRDefault="005D118F" w:rsidP="005D118F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0FF3F4F" w14:textId="77777777" w:rsidR="005D118F" w:rsidRDefault="005D118F" w:rsidP="005D118F">
      <w:pPr>
        <w:rPr>
          <w:sz w:val="22"/>
          <w:szCs w:val="22"/>
        </w:rPr>
      </w:pPr>
    </w:p>
    <w:p w14:paraId="185B845A" w14:textId="77777777" w:rsidR="005D118F" w:rsidRDefault="005D118F" w:rsidP="005D118F">
      <w:pPr>
        <w:rPr>
          <w:sz w:val="22"/>
          <w:szCs w:val="22"/>
        </w:rPr>
      </w:pPr>
    </w:p>
    <w:p w14:paraId="02B7E127" w14:textId="77777777" w:rsidR="005D118F" w:rsidRDefault="005D118F" w:rsidP="005D118F">
      <w:pPr>
        <w:rPr>
          <w:sz w:val="22"/>
          <w:szCs w:val="22"/>
        </w:rPr>
      </w:pPr>
    </w:p>
    <w:p w14:paraId="735CDAFC" w14:textId="77777777" w:rsidR="005D118F" w:rsidRDefault="005D118F" w:rsidP="005D118F">
      <w:pPr>
        <w:rPr>
          <w:sz w:val="22"/>
          <w:szCs w:val="22"/>
        </w:rPr>
      </w:pPr>
    </w:p>
    <w:p w14:paraId="4ABC2BA3" w14:textId="77777777" w:rsidR="005D118F" w:rsidRDefault="005D118F" w:rsidP="005D118F">
      <w:pPr>
        <w:rPr>
          <w:sz w:val="22"/>
          <w:szCs w:val="22"/>
        </w:rPr>
      </w:pPr>
    </w:p>
    <w:p w14:paraId="2F05143C" w14:textId="77777777" w:rsidR="005D118F" w:rsidRDefault="005D118F" w:rsidP="005D118F">
      <w:pPr>
        <w:rPr>
          <w:sz w:val="22"/>
          <w:szCs w:val="22"/>
        </w:rPr>
      </w:pPr>
    </w:p>
    <w:p w14:paraId="424FA0F8" w14:textId="77777777" w:rsidR="005D118F" w:rsidRDefault="005D118F" w:rsidP="005D118F">
      <w:pPr>
        <w:rPr>
          <w:sz w:val="22"/>
          <w:szCs w:val="22"/>
        </w:rPr>
      </w:pPr>
    </w:p>
    <w:p w14:paraId="24DF3D90" w14:textId="77777777" w:rsidR="005D118F" w:rsidRDefault="005D118F" w:rsidP="005D118F">
      <w:pPr>
        <w:rPr>
          <w:sz w:val="22"/>
          <w:szCs w:val="22"/>
        </w:rPr>
      </w:pPr>
    </w:p>
    <w:p w14:paraId="57FC5311" w14:textId="77777777" w:rsidR="005D118F" w:rsidRDefault="005D118F" w:rsidP="005D118F">
      <w:pPr>
        <w:rPr>
          <w:sz w:val="22"/>
          <w:szCs w:val="22"/>
        </w:rPr>
      </w:pPr>
    </w:p>
    <w:p w14:paraId="030E3110" w14:textId="77777777" w:rsidR="005D118F" w:rsidRDefault="005D118F" w:rsidP="005D118F">
      <w:pPr>
        <w:rPr>
          <w:sz w:val="22"/>
          <w:szCs w:val="22"/>
        </w:rPr>
      </w:pPr>
    </w:p>
    <w:p w14:paraId="1B0EC868" w14:textId="77777777" w:rsidR="005D118F" w:rsidRDefault="005D118F" w:rsidP="005D118F">
      <w:pPr>
        <w:rPr>
          <w:sz w:val="22"/>
          <w:szCs w:val="22"/>
        </w:rPr>
      </w:pPr>
    </w:p>
    <w:p w14:paraId="09D4C75D" w14:textId="77777777" w:rsidR="005D118F" w:rsidRDefault="005D118F" w:rsidP="005D118F">
      <w:pPr>
        <w:rPr>
          <w:sz w:val="22"/>
          <w:szCs w:val="22"/>
        </w:rPr>
      </w:pPr>
    </w:p>
    <w:p w14:paraId="31CB9CAD" w14:textId="77777777" w:rsidR="005D118F" w:rsidRDefault="005D118F" w:rsidP="005D118F">
      <w:pPr>
        <w:rPr>
          <w:sz w:val="22"/>
          <w:szCs w:val="22"/>
        </w:rPr>
      </w:pPr>
    </w:p>
    <w:p w14:paraId="1910F11E" w14:textId="77777777" w:rsidR="005D118F" w:rsidRDefault="005D118F" w:rsidP="005D118F">
      <w:pPr>
        <w:rPr>
          <w:sz w:val="22"/>
          <w:szCs w:val="22"/>
        </w:rPr>
      </w:pPr>
    </w:p>
    <w:p w14:paraId="7FFD3525" w14:textId="77777777" w:rsidR="005D118F" w:rsidRDefault="005D118F" w:rsidP="005D118F">
      <w:pPr>
        <w:rPr>
          <w:sz w:val="22"/>
          <w:szCs w:val="22"/>
        </w:rPr>
      </w:pPr>
    </w:p>
    <w:p w14:paraId="27CB9AF4" w14:textId="77777777" w:rsidR="005D118F" w:rsidRDefault="005D118F" w:rsidP="005D118F">
      <w:pPr>
        <w:jc w:val="right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lastRenderedPageBreak/>
        <w:t>Allegato B</w:t>
      </w:r>
    </w:p>
    <w:p w14:paraId="17E33E4A" w14:textId="77777777" w:rsidR="005D118F" w:rsidRPr="005D118F" w:rsidRDefault="005D118F" w:rsidP="005D118F">
      <w:pPr>
        <w:jc w:val="right"/>
        <w:rPr>
          <w:b/>
          <w:bCs/>
          <w:sz w:val="22"/>
          <w:szCs w:val="22"/>
        </w:rPr>
      </w:pPr>
    </w:p>
    <w:p w14:paraId="49045343" w14:textId="77777777" w:rsidR="005D118F" w:rsidRPr="005D118F" w:rsidRDefault="005D118F" w:rsidP="005D118F">
      <w:pPr>
        <w:jc w:val="center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TABELLA PER LA VALUTAZIONE DEI TITOLI PER IL PROFILO:</w:t>
      </w:r>
    </w:p>
    <w:p w14:paraId="45FB1C43" w14:textId="58B722BD" w:rsidR="005D118F" w:rsidRPr="005D118F" w:rsidRDefault="00BC52F8" w:rsidP="005D118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ASSISTENTE</w:t>
      </w:r>
    </w:p>
    <w:p w14:paraId="39305373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p w14:paraId="2594B9EB" w14:textId="360000ED" w:rsidR="005D118F" w:rsidRPr="005D118F" w:rsidRDefault="005D118F" w:rsidP="005D118F">
      <w:pPr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Titoli di studio e professionali:</w:t>
      </w:r>
    </w:p>
    <w:p w14:paraId="6DB4391D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083"/>
        <w:gridCol w:w="2551"/>
      </w:tblGrid>
      <w:tr w:rsidR="005D118F" w:rsidRPr="005D118F" w14:paraId="06FBF5C1" w14:textId="2EA1C499" w:rsidTr="00251CA7">
        <w:tc>
          <w:tcPr>
            <w:tcW w:w="7083" w:type="dxa"/>
          </w:tcPr>
          <w:p w14:paraId="23622396" w14:textId="73687740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 xml:space="preserve">Diploma di laurea di primo livello* </w:t>
            </w:r>
          </w:p>
        </w:tc>
        <w:tc>
          <w:tcPr>
            <w:tcW w:w="2551" w:type="dxa"/>
          </w:tcPr>
          <w:p w14:paraId="0EFFE5B2" w14:textId="09B3C9B0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1</w:t>
            </w:r>
          </w:p>
        </w:tc>
      </w:tr>
      <w:tr w:rsidR="005D118F" w:rsidRPr="005D118F" w14:paraId="744B1319" w14:textId="5F3FBC60" w:rsidTr="00251CA7">
        <w:tc>
          <w:tcPr>
            <w:tcW w:w="7083" w:type="dxa"/>
          </w:tcPr>
          <w:p w14:paraId="0B0FB2CD" w14:textId="5CC01514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 xml:space="preserve">Diploma di laurea specialistica o di secondo livello* </w:t>
            </w:r>
          </w:p>
        </w:tc>
        <w:tc>
          <w:tcPr>
            <w:tcW w:w="2551" w:type="dxa"/>
          </w:tcPr>
          <w:p w14:paraId="2B2AA9E9" w14:textId="7C9A1A7E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 xml:space="preserve">Punti </w:t>
            </w:r>
            <w:r w:rsidR="00BC52F8">
              <w:rPr>
                <w:sz w:val="22"/>
                <w:szCs w:val="22"/>
              </w:rPr>
              <w:t>1.5</w:t>
            </w:r>
          </w:p>
        </w:tc>
      </w:tr>
      <w:tr w:rsidR="005D118F" w:rsidRPr="005D118F" w14:paraId="54D677D2" w14:textId="088B3D20" w:rsidTr="00251CA7">
        <w:trPr>
          <w:trHeight w:val="516"/>
        </w:trPr>
        <w:tc>
          <w:tcPr>
            <w:tcW w:w="7083" w:type="dxa"/>
          </w:tcPr>
          <w:p w14:paraId="7F28A1DC" w14:textId="19A1B53B" w:rsidR="005D118F" w:rsidRPr="005D118F" w:rsidRDefault="005D118F" w:rsidP="005D118F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Inclusione in graduatorie di concorsi di qualifica pari o superiore a quella oggetto del</w:t>
            </w:r>
            <w:r>
              <w:rPr>
                <w:sz w:val="22"/>
                <w:szCs w:val="22"/>
              </w:rPr>
              <w:t xml:space="preserve"> </w:t>
            </w:r>
            <w:r w:rsidRPr="005D118F">
              <w:rPr>
                <w:sz w:val="22"/>
                <w:szCs w:val="22"/>
              </w:rPr>
              <w:t>presente concorso in Istituzioni AFAM</w:t>
            </w:r>
          </w:p>
        </w:tc>
        <w:tc>
          <w:tcPr>
            <w:tcW w:w="2551" w:type="dxa"/>
          </w:tcPr>
          <w:p w14:paraId="60B4A900" w14:textId="514D2D18" w:rsidR="005D118F" w:rsidRPr="005D118F" w:rsidRDefault="005D118F" w:rsidP="00D87B80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1</w:t>
            </w:r>
          </w:p>
        </w:tc>
      </w:tr>
    </w:tbl>
    <w:p w14:paraId="33224F4A" w14:textId="77777777" w:rsidR="005D118F" w:rsidRDefault="005D118F" w:rsidP="005D118F">
      <w:pPr>
        <w:rPr>
          <w:sz w:val="22"/>
          <w:szCs w:val="22"/>
        </w:rPr>
      </w:pPr>
    </w:p>
    <w:p w14:paraId="5EF70C63" w14:textId="6BB252E0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*si valuta un solo titolo, il più favorevole, tra laurea di primo livello o laurea specialistica o di secondo livello.</w:t>
      </w:r>
    </w:p>
    <w:p w14:paraId="69B6959E" w14:textId="77777777" w:rsidR="005D118F" w:rsidRPr="005D118F" w:rsidRDefault="005D118F" w:rsidP="005D118F">
      <w:pPr>
        <w:rPr>
          <w:sz w:val="22"/>
          <w:szCs w:val="22"/>
        </w:rPr>
      </w:pPr>
    </w:p>
    <w:p w14:paraId="46A31A0A" w14:textId="77777777" w:rsidR="005D118F" w:rsidRDefault="005D118F" w:rsidP="005D118F">
      <w:pPr>
        <w:rPr>
          <w:i/>
          <w:iCs/>
          <w:sz w:val="22"/>
          <w:szCs w:val="22"/>
        </w:rPr>
      </w:pPr>
      <w:r w:rsidRPr="005D118F">
        <w:rPr>
          <w:i/>
          <w:iCs/>
          <w:sz w:val="22"/>
          <w:szCs w:val="22"/>
        </w:rPr>
        <w:t>Titoli di servizio:</w:t>
      </w:r>
    </w:p>
    <w:p w14:paraId="5CA6C7F9" w14:textId="77777777" w:rsidR="005D118F" w:rsidRPr="005D118F" w:rsidRDefault="005D118F" w:rsidP="005D118F">
      <w:pPr>
        <w:rPr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83"/>
        <w:gridCol w:w="2546"/>
      </w:tblGrid>
      <w:tr w:rsidR="00251CA7" w:rsidRPr="005D118F" w14:paraId="29097480" w14:textId="48E5DEEB" w:rsidTr="00251CA7">
        <w:trPr>
          <w:trHeight w:val="516"/>
        </w:trPr>
        <w:tc>
          <w:tcPr>
            <w:tcW w:w="7083" w:type="dxa"/>
          </w:tcPr>
          <w:p w14:paraId="1931DD74" w14:textId="6832230F" w:rsidR="00251CA7" w:rsidRPr="005D118F" w:rsidRDefault="00251CA7" w:rsidP="00251CA7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Per ogni mese o frazione superiore a 15 gg di servizio effettivo a tempo determinato</w:t>
            </w:r>
            <w:r>
              <w:rPr>
                <w:sz w:val="22"/>
                <w:szCs w:val="22"/>
              </w:rPr>
              <w:t xml:space="preserve"> </w:t>
            </w:r>
            <w:r w:rsidRPr="005D118F">
              <w:rPr>
                <w:sz w:val="22"/>
                <w:szCs w:val="22"/>
              </w:rPr>
              <w:t>prestato in qualità di Assistente o in qualifiche superiori nelle Istituzioni AFAM</w:t>
            </w:r>
          </w:p>
        </w:tc>
        <w:tc>
          <w:tcPr>
            <w:tcW w:w="2546" w:type="dxa"/>
          </w:tcPr>
          <w:p w14:paraId="658C3897" w14:textId="4F63DD69" w:rsidR="00251CA7" w:rsidRDefault="00251CA7" w:rsidP="00251CA7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0,5</w:t>
            </w:r>
          </w:p>
          <w:p w14:paraId="35A5BD48" w14:textId="77777777" w:rsidR="00251CA7" w:rsidRPr="005D118F" w:rsidRDefault="00251CA7" w:rsidP="00251CA7">
            <w:pPr>
              <w:rPr>
                <w:sz w:val="22"/>
                <w:szCs w:val="22"/>
              </w:rPr>
            </w:pPr>
          </w:p>
        </w:tc>
      </w:tr>
      <w:tr w:rsidR="00251CA7" w:rsidRPr="005D118F" w14:paraId="7F4778F1" w14:textId="325B39D1" w:rsidTr="00251CA7">
        <w:trPr>
          <w:trHeight w:val="516"/>
        </w:trPr>
        <w:tc>
          <w:tcPr>
            <w:tcW w:w="7083" w:type="dxa"/>
          </w:tcPr>
          <w:p w14:paraId="31720C1D" w14:textId="3148BB1E" w:rsidR="00251CA7" w:rsidRPr="005D118F" w:rsidRDefault="00251CA7" w:rsidP="00251CA7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Per ogni mese o frazione superiore a 15 gg di servizio prestato alle dipendenze di altra</w:t>
            </w:r>
            <w:r>
              <w:rPr>
                <w:sz w:val="22"/>
                <w:szCs w:val="22"/>
              </w:rPr>
              <w:t xml:space="preserve"> </w:t>
            </w:r>
            <w:r w:rsidRPr="005D118F">
              <w:rPr>
                <w:sz w:val="22"/>
                <w:szCs w:val="22"/>
              </w:rPr>
              <w:t>Pubblica Amministrazione</w:t>
            </w:r>
          </w:p>
        </w:tc>
        <w:tc>
          <w:tcPr>
            <w:tcW w:w="2546" w:type="dxa"/>
          </w:tcPr>
          <w:p w14:paraId="64BA98FE" w14:textId="58CE7F3A" w:rsidR="00251CA7" w:rsidRDefault="00251CA7" w:rsidP="00251CA7">
            <w:pPr>
              <w:rPr>
                <w:sz w:val="22"/>
                <w:szCs w:val="22"/>
              </w:rPr>
            </w:pPr>
            <w:r w:rsidRPr="005D118F">
              <w:rPr>
                <w:sz w:val="22"/>
                <w:szCs w:val="22"/>
              </w:rPr>
              <w:t>Punti 0,</w:t>
            </w:r>
            <w:r w:rsidR="00BC52F8">
              <w:rPr>
                <w:sz w:val="22"/>
                <w:szCs w:val="22"/>
              </w:rPr>
              <w:t>05</w:t>
            </w:r>
          </w:p>
          <w:p w14:paraId="70C5C56A" w14:textId="77777777" w:rsidR="00251CA7" w:rsidRPr="005D118F" w:rsidRDefault="00251CA7" w:rsidP="00251CA7">
            <w:pPr>
              <w:rPr>
                <w:sz w:val="22"/>
                <w:szCs w:val="22"/>
              </w:rPr>
            </w:pPr>
          </w:p>
        </w:tc>
      </w:tr>
    </w:tbl>
    <w:p w14:paraId="5ED51DF6" w14:textId="77777777" w:rsidR="005D118F" w:rsidRDefault="005D118F" w:rsidP="005D118F">
      <w:pPr>
        <w:rPr>
          <w:sz w:val="22"/>
          <w:szCs w:val="22"/>
        </w:rPr>
      </w:pPr>
    </w:p>
    <w:p w14:paraId="4DEDED33" w14:textId="77777777" w:rsidR="005D118F" w:rsidRDefault="005D118F" w:rsidP="005D118F">
      <w:pPr>
        <w:rPr>
          <w:sz w:val="22"/>
          <w:szCs w:val="22"/>
        </w:rPr>
      </w:pPr>
    </w:p>
    <w:p w14:paraId="26B286B4" w14:textId="77777777" w:rsidR="005D118F" w:rsidRDefault="005D118F" w:rsidP="005D118F">
      <w:pPr>
        <w:rPr>
          <w:sz w:val="22"/>
          <w:szCs w:val="22"/>
        </w:rPr>
      </w:pPr>
    </w:p>
    <w:p w14:paraId="066F3A5B" w14:textId="77777777" w:rsidR="005D118F" w:rsidRDefault="005D118F" w:rsidP="005D118F">
      <w:pPr>
        <w:rPr>
          <w:sz w:val="22"/>
          <w:szCs w:val="22"/>
        </w:rPr>
      </w:pPr>
    </w:p>
    <w:p w14:paraId="4FD647D6" w14:textId="77777777" w:rsidR="005D118F" w:rsidRDefault="005D118F" w:rsidP="005D118F">
      <w:pPr>
        <w:rPr>
          <w:sz w:val="22"/>
          <w:szCs w:val="22"/>
        </w:rPr>
      </w:pPr>
    </w:p>
    <w:p w14:paraId="7E61566C" w14:textId="77777777" w:rsidR="005D118F" w:rsidRDefault="005D118F" w:rsidP="005D118F">
      <w:pPr>
        <w:rPr>
          <w:sz w:val="22"/>
          <w:szCs w:val="22"/>
        </w:rPr>
      </w:pPr>
    </w:p>
    <w:p w14:paraId="077D1764" w14:textId="77777777" w:rsidR="005D118F" w:rsidRDefault="005D118F" w:rsidP="005D118F">
      <w:pPr>
        <w:rPr>
          <w:sz w:val="22"/>
          <w:szCs w:val="22"/>
        </w:rPr>
      </w:pPr>
    </w:p>
    <w:p w14:paraId="749A102D" w14:textId="77777777" w:rsidR="005D118F" w:rsidRDefault="005D118F" w:rsidP="005D118F">
      <w:pPr>
        <w:rPr>
          <w:sz w:val="22"/>
          <w:szCs w:val="22"/>
        </w:rPr>
      </w:pPr>
    </w:p>
    <w:p w14:paraId="1A99055A" w14:textId="77777777" w:rsidR="005D118F" w:rsidRDefault="005D118F" w:rsidP="005D118F">
      <w:pPr>
        <w:rPr>
          <w:sz w:val="22"/>
          <w:szCs w:val="22"/>
        </w:rPr>
      </w:pPr>
    </w:p>
    <w:p w14:paraId="6D7B5BEB" w14:textId="77777777" w:rsidR="005D118F" w:rsidRDefault="005D118F" w:rsidP="005D118F">
      <w:pPr>
        <w:rPr>
          <w:sz w:val="22"/>
          <w:szCs w:val="22"/>
        </w:rPr>
      </w:pPr>
    </w:p>
    <w:p w14:paraId="1147823D" w14:textId="77777777" w:rsidR="005D118F" w:rsidRDefault="005D118F" w:rsidP="005D118F">
      <w:pPr>
        <w:rPr>
          <w:sz w:val="22"/>
          <w:szCs w:val="22"/>
        </w:rPr>
      </w:pPr>
    </w:p>
    <w:p w14:paraId="0A9EC612" w14:textId="77777777" w:rsidR="005D118F" w:rsidRDefault="005D118F" w:rsidP="005D118F">
      <w:pPr>
        <w:rPr>
          <w:sz w:val="22"/>
          <w:szCs w:val="22"/>
        </w:rPr>
      </w:pPr>
    </w:p>
    <w:p w14:paraId="0286E4C8" w14:textId="77777777" w:rsidR="005D118F" w:rsidRDefault="005D118F" w:rsidP="005D118F">
      <w:pPr>
        <w:rPr>
          <w:sz w:val="22"/>
          <w:szCs w:val="22"/>
        </w:rPr>
      </w:pPr>
    </w:p>
    <w:p w14:paraId="7F9C0FE6" w14:textId="77777777" w:rsidR="005D118F" w:rsidRDefault="005D118F" w:rsidP="005D118F">
      <w:pPr>
        <w:rPr>
          <w:sz w:val="22"/>
          <w:szCs w:val="22"/>
        </w:rPr>
      </w:pPr>
    </w:p>
    <w:p w14:paraId="2008B1A9" w14:textId="77777777" w:rsidR="005D118F" w:rsidRDefault="005D118F" w:rsidP="005D118F">
      <w:pPr>
        <w:rPr>
          <w:sz w:val="22"/>
          <w:szCs w:val="22"/>
        </w:rPr>
      </w:pPr>
    </w:p>
    <w:p w14:paraId="3FCC67E1" w14:textId="77777777" w:rsidR="005D118F" w:rsidRDefault="005D118F" w:rsidP="005D118F">
      <w:pPr>
        <w:rPr>
          <w:sz w:val="22"/>
          <w:szCs w:val="22"/>
        </w:rPr>
      </w:pPr>
    </w:p>
    <w:p w14:paraId="3C7D728D" w14:textId="77777777" w:rsidR="005D118F" w:rsidRDefault="005D118F" w:rsidP="005D118F">
      <w:pPr>
        <w:rPr>
          <w:sz w:val="22"/>
          <w:szCs w:val="22"/>
        </w:rPr>
      </w:pPr>
    </w:p>
    <w:p w14:paraId="2AB98F57" w14:textId="77777777" w:rsidR="005D118F" w:rsidRDefault="005D118F" w:rsidP="005D118F">
      <w:pPr>
        <w:rPr>
          <w:sz w:val="22"/>
          <w:szCs w:val="22"/>
        </w:rPr>
      </w:pPr>
    </w:p>
    <w:p w14:paraId="04A71A2C" w14:textId="77777777" w:rsidR="005D118F" w:rsidRDefault="005D118F" w:rsidP="005D118F">
      <w:pPr>
        <w:rPr>
          <w:sz w:val="22"/>
          <w:szCs w:val="22"/>
        </w:rPr>
      </w:pPr>
    </w:p>
    <w:p w14:paraId="36C56AC7" w14:textId="77777777" w:rsidR="005D118F" w:rsidRDefault="005D118F" w:rsidP="005D118F">
      <w:pPr>
        <w:rPr>
          <w:sz w:val="22"/>
          <w:szCs w:val="22"/>
        </w:rPr>
      </w:pPr>
    </w:p>
    <w:p w14:paraId="23099ACC" w14:textId="77777777" w:rsidR="005D118F" w:rsidRDefault="005D118F" w:rsidP="005D118F">
      <w:pPr>
        <w:rPr>
          <w:sz w:val="22"/>
          <w:szCs w:val="22"/>
        </w:rPr>
      </w:pPr>
    </w:p>
    <w:p w14:paraId="6E79A11C" w14:textId="77777777" w:rsidR="005D118F" w:rsidRDefault="005D118F" w:rsidP="005D118F">
      <w:pPr>
        <w:rPr>
          <w:sz w:val="22"/>
          <w:szCs w:val="22"/>
        </w:rPr>
      </w:pPr>
    </w:p>
    <w:p w14:paraId="24FAB4DF" w14:textId="77777777" w:rsidR="005D118F" w:rsidRDefault="005D118F" w:rsidP="005D118F">
      <w:pPr>
        <w:rPr>
          <w:sz w:val="22"/>
          <w:szCs w:val="22"/>
        </w:rPr>
      </w:pPr>
    </w:p>
    <w:p w14:paraId="3F5D6397" w14:textId="77777777" w:rsidR="005D118F" w:rsidRDefault="005D118F" w:rsidP="005D118F">
      <w:pPr>
        <w:rPr>
          <w:sz w:val="22"/>
          <w:szCs w:val="22"/>
        </w:rPr>
      </w:pPr>
    </w:p>
    <w:p w14:paraId="248488D3" w14:textId="42FD1CE3" w:rsidR="005D118F" w:rsidRDefault="005D118F" w:rsidP="005D118F">
      <w:pPr>
        <w:jc w:val="right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Allegato C</w:t>
      </w:r>
    </w:p>
    <w:p w14:paraId="3E859994" w14:textId="0724A96E" w:rsidR="005D118F" w:rsidRDefault="005D118F" w:rsidP="00251CA7">
      <w:pPr>
        <w:jc w:val="center"/>
        <w:rPr>
          <w:b/>
          <w:bCs/>
          <w:sz w:val="22"/>
          <w:szCs w:val="22"/>
        </w:rPr>
      </w:pPr>
      <w:r w:rsidRPr="005D118F">
        <w:rPr>
          <w:b/>
          <w:bCs/>
          <w:sz w:val="22"/>
          <w:szCs w:val="22"/>
        </w:rPr>
        <w:t>TABELLA DEI TITOLI DI PREFERENZA</w:t>
      </w:r>
    </w:p>
    <w:p w14:paraId="7FB6FC13" w14:textId="77777777" w:rsidR="00251CA7" w:rsidRPr="005D118F" w:rsidRDefault="00251CA7" w:rsidP="00251CA7">
      <w:pPr>
        <w:jc w:val="center"/>
        <w:rPr>
          <w:b/>
          <w:bCs/>
          <w:sz w:val="22"/>
          <w:szCs w:val="22"/>
        </w:rPr>
      </w:pPr>
    </w:p>
    <w:p w14:paraId="2661AB38" w14:textId="77777777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 parità di merito, i titoli di preferenza, ai sensi dell’articolo 5 c. 4 del D.P.R. 09/05/1994, n. 487, sono:</w:t>
      </w:r>
    </w:p>
    <w:p w14:paraId="0FC80381" w14:textId="77777777" w:rsidR="00251CA7" w:rsidRPr="005D118F" w:rsidRDefault="00251CA7" w:rsidP="005D118F">
      <w:pPr>
        <w:rPr>
          <w:sz w:val="22"/>
          <w:szCs w:val="22"/>
        </w:rPr>
      </w:pPr>
    </w:p>
    <w:p w14:paraId="0BF23EC4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1. gli insigniti di medaglie al valore militare;</w:t>
      </w:r>
    </w:p>
    <w:p w14:paraId="675E9A4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2. i mutilati ed invalidi di guerra ex combattenti;</w:t>
      </w:r>
    </w:p>
    <w:p w14:paraId="33507A2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3. i mutilati ed invalidi per fatto di guerra;</w:t>
      </w:r>
    </w:p>
    <w:p w14:paraId="316B933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4. i mutilati ed invalidi per servizio nel settore pubblico e privato;</w:t>
      </w:r>
    </w:p>
    <w:p w14:paraId="06FABB4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5. gli orfani di guerra;</w:t>
      </w:r>
    </w:p>
    <w:p w14:paraId="5BEEA18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6. gli orfani dei caduti per fatto di guerra;</w:t>
      </w:r>
    </w:p>
    <w:p w14:paraId="6CB6932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7. gli orfani dei caduti per servizio nel settore pubblico e privato;</w:t>
      </w:r>
    </w:p>
    <w:p w14:paraId="3337147C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8. i feriti in combattimento;</w:t>
      </w:r>
    </w:p>
    <w:p w14:paraId="6319953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9. gli insigniti di croce di guerra o di altra attestazione speciale di merito di guerra, nonché i capi di famiglia</w:t>
      </w:r>
    </w:p>
    <w:p w14:paraId="677E3359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numerosa;</w:t>
      </w:r>
    </w:p>
    <w:p w14:paraId="6F84CB6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10. i figli dei mutilati e degli invalidi di guerra ex combattenti;</w:t>
      </w:r>
    </w:p>
    <w:p w14:paraId="547C01BD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11. i figli dei mutilati e degli invalidi per fatto di guerra;</w:t>
      </w:r>
    </w:p>
    <w:p w14:paraId="345B88E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12. i figli di mutilati e degli invalidi per servizio nel settore pubblico e privato;</w:t>
      </w:r>
    </w:p>
    <w:p w14:paraId="2A83B340" w14:textId="5A93D280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13. i genitori vedovi non risposati, i coniugi non risposati e le sorelle ed i fratelli vedovi o non sposati dei caduti in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guerra;</w:t>
      </w:r>
    </w:p>
    <w:p w14:paraId="6E5B553E" w14:textId="11F38234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14. i genitori vedovi non risposati, i coniugi non risposati e le sorelle e i fratelli vedovi o non sposati dei caduti per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fatto di guerra;</w:t>
      </w:r>
    </w:p>
    <w:p w14:paraId="3F5574A9" w14:textId="788D0963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15. i genitori vedovi non risposati, i coniugi non risposati e le sorelle e i fratelli vedovi o non sposati dei caduti per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servizio nel settore pubblico e privato;</w:t>
      </w:r>
    </w:p>
    <w:p w14:paraId="4C694D43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16. coloro che abbiano prestato lodevole servizio militare come combattenti;</w:t>
      </w:r>
    </w:p>
    <w:p w14:paraId="7EC5E35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17. coloro che abbiano prestato lodevole servizio a qualunque titolo, per non meno di un anno,</w:t>
      </w:r>
    </w:p>
    <w:p w14:paraId="08AEB4C8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nell’Amministrazione che ha indetto il concorso;</w:t>
      </w:r>
    </w:p>
    <w:p w14:paraId="315A170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18. i coniugati e i non coniugati con riguardo al numero dei figli a carico;</w:t>
      </w:r>
    </w:p>
    <w:p w14:paraId="68322E2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19. gli invalidi ed i mutilati civili;</w:t>
      </w:r>
    </w:p>
    <w:p w14:paraId="68205F82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20. i militari volontari delle forze armate congedati senza demerito al termine della ferma rafferma.</w:t>
      </w:r>
    </w:p>
    <w:p w14:paraId="3CFCEEEB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 parità di merito e titoli, la preferenza è determinata:</w:t>
      </w:r>
    </w:p>
    <w:p w14:paraId="4E668E67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a) dal numero dei figli a carico;</w:t>
      </w:r>
    </w:p>
    <w:p w14:paraId="4F71E7E0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b) dall’aver prestato lodevole servizio nelle amministrazioni pubbliche;</w:t>
      </w:r>
    </w:p>
    <w:p w14:paraId="5FD949C6" w14:textId="77777777" w:rsidR="005D118F" w:rsidRP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c) dalla minore età del candidato, ai sensi dell’art. 2, comma 9, della Legge n. 191/98.</w:t>
      </w:r>
    </w:p>
    <w:p w14:paraId="637BB336" w14:textId="3D43B32E" w:rsidR="005D118F" w:rsidRDefault="005D118F" w:rsidP="005D118F">
      <w:pPr>
        <w:rPr>
          <w:sz w:val="22"/>
          <w:szCs w:val="22"/>
        </w:rPr>
      </w:pPr>
      <w:r w:rsidRPr="005D118F">
        <w:rPr>
          <w:sz w:val="22"/>
          <w:szCs w:val="22"/>
        </w:rPr>
        <w:t>Riserve: si applicano le disposizioni di cui alla Legge 12/03/1999, n. 68 per singola Istituzione e per distinti profili</w:t>
      </w:r>
      <w:r w:rsidR="00251CA7">
        <w:rPr>
          <w:sz w:val="22"/>
          <w:szCs w:val="22"/>
        </w:rPr>
        <w:t xml:space="preserve"> </w:t>
      </w:r>
      <w:r w:rsidRPr="005D118F">
        <w:rPr>
          <w:sz w:val="22"/>
          <w:szCs w:val="22"/>
        </w:rPr>
        <w:t>professionali.</w:t>
      </w:r>
    </w:p>
    <w:p w14:paraId="0E6F5C82" w14:textId="77777777" w:rsidR="005D118F" w:rsidRDefault="005D118F" w:rsidP="005D118F">
      <w:pPr>
        <w:rPr>
          <w:sz w:val="22"/>
          <w:szCs w:val="22"/>
        </w:rPr>
      </w:pPr>
    </w:p>
    <w:p w14:paraId="6F608208" w14:textId="77777777" w:rsidR="005D118F" w:rsidRPr="005D118F" w:rsidRDefault="005D118F" w:rsidP="005D118F">
      <w:pPr>
        <w:rPr>
          <w:sz w:val="22"/>
          <w:szCs w:val="22"/>
        </w:rPr>
      </w:pPr>
    </w:p>
    <w:sectPr w:rsidR="005D118F" w:rsidRPr="005D118F" w:rsidSect="005150C1">
      <w:headerReference w:type="default" r:id="rId8"/>
      <w:footerReference w:type="default" r:id="rId9"/>
      <w:pgSz w:w="11907" w:h="16840" w:code="9"/>
      <w:pgMar w:top="1417" w:right="1134" w:bottom="1134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2DCBD" w14:textId="77777777" w:rsidR="00F65A77" w:rsidRPr="008E3FF1" w:rsidRDefault="00F65A77">
      <w:r w:rsidRPr="008E3FF1">
        <w:separator/>
      </w:r>
    </w:p>
  </w:endnote>
  <w:endnote w:type="continuationSeparator" w:id="0">
    <w:p w14:paraId="441E3AC2" w14:textId="77777777" w:rsidR="00F65A77" w:rsidRPr="008E3FF1" w:rsidRDefault="00F65A77">
      <w:r w:rsidRPr="008E3F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  <w:color w:val="A33828"/>
        <w:sz w:val="22"/>
        <w:szCs w:val="22"/>
      </w:rPr>
      <w:id w:val="283780135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HAnsi"/>
            <w:color w:val="A33828"/>
            <w:sz w:val="20"/>
          </w:rPr>
          <w:id w:val="1182016253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105959A6" w14:textId="793FDD3A" w:rsidR="000A5FD5" w:rsidRPr="00125F1D" w:rsidRDefault="00125F1D" w:rsidP="00A464D1">
            <w:pPr>
              <w:tabs>
                <w:tab w:val="left" w:pos="984"/>
              </w:tabs>
              <w:jc w:val="both"/>
              <w:rPr>
                <w:rFonts w:asciiTheme="majorHAnsi" w:hAnsiTheme="majorHAnsi" w:cstheme="majorHAnsi"/>
                <w:color w:val="BFBFBF" w:themeColor="background1" w:themeShade="BF"/>
                <w:sz w:val="20"/>
              </w:rPr>
            </w:pPr>
            <w:r w:rsidRPr="00125F1D">
              <w:rPr>
                <w:rFonts w:asciiTheme="majorHAnsi" w:hAnsiTheme="majorHAnsi" w:cstheme="majorHAnsi"/>
                <w:color w:val="BFBFBF" w:themeColor="background1" w:themeShade="BF"/>
                <w:sz w:val="20"/>
              </w:rPr>
              <w:t>Referente: Anna Gencarelli</w:t>
            </w:r>
          </w:p>
          <w:p w14:paraId="453699E8" w14:textId="655E9D91" w:rsidR="00125F1D" w:rsidRPr="00125F1D" w:rsidRDefault="00125F1D" w:rsidP="00A464D1">
            <w:pPr>
              <w:tabs>
                <w:tab w:val="left" w:pos="984"/>
              </w:tabs>
              <w:jc w:val="both"/>
              <w:rPr>
                <w:rFonts w:asciiTheme="majorHAnsi" w:hAnsiTheme="majorHAnsi" w:cstheme="majorHAnsi"/>
                <w:color w:val="BFBFBF" w:themeColor="background1" w:themeShade="BF"/>
                <w:spacing w:val="12"/>
                <w:sz w:val="20"/>
              </w:rPr>
            </w:pPr>
            <w:r w:rsidRPr="00125F1D">
              <w:rPr>
                <w:rFonts w:asciiTheme="majorHAnsi" w:hAnsiTheme="majorHAnsi" w:cstheme="majorHAnsi"/>
                <w:color w:val="BFBFBF" w:themeColor="background1" w:themeShade="BF"/>
                <w:sz w:val="20"/>
              </w:rPr>
              <w:t>personale@consbo.it</w:t>
            </w:r>
          </w:p>
          <w:p w14:paraId="4C823A2E" w14:textId="41CFEA28" w:rsidR="007523A9" w:rsidRPr="008E3FF1" w:rsidRDefault="0044728D" w:rsidP="00726248">
            <w:pPr>
              <w:pStyle w:val="Pidipagina"/>
              <w:jc w:val="right"/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</w:pPr>
            <w:r w:rsidRPr="008E3FF1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Pag. 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CC013A"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>1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8E3FF1">
              <w:rPr>
                <w:rFonts w:asciiTheme="majorHAnsi" w:hAnsiTheme="majorHAnsi" w:cstheme="majorHAnsi"/>
                <w:color w:val="000000" w:themeColor="text1"/>
                <w:sz w:val="16"/>
                <w:szCs w:val="16"/>
              </w:rPr>
              <w:t xml:space="preserve"> di 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CC013A"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t>2</w:t>
            </w:r>
            <w:r w:rsidRPr="008E3FF1">
              <w:rPr>
                <w:rFonts w:asciiTheme="majorHAnsi" w:hAnsiTheme="majorHAnsi" w:cstheme="majorHAnsi"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p w14:paraId="3AFEDC9D" w14:textId="41DEA5AB" w:rsidR="0044728D" w:rsidRPr="008E3FF1" w:rsidRDefault="00000000" w:rsidP="000A5FD5">
            <w:pPr>
              <w:pStyle w:val="Pidipagina"/>
              <w:rPr>
                <w:rFonts w:asciiTheme="majorHAnsi" w:hAnsiTheme="majorHAnsi" w:cstheme="majorHAnsi"/>
                <w:color w:val="A33828"/>
                <w:sz w:val="22"/>
                <w:szCs w:val="22"/>
              </w:rPr>
            </w:pPr>
          </w:p>
        </w:sdtContent>
      </w:sdt>
    </w:sdtContent>
  </w:sdt>
  <w:p w14:paraId="67EE4922" w14:textId="77777777" w:rsidR="00AD57ED" w:rsidRPr="008E3FF1" w:rsidRDefault="00AD57ED" w:rsidP="00AD57ED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Conservatorio di Musica Giovan Battista Martini di Bologna, </w:t>
    </w:r>
    <w:r w:rsidR="0044728D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Piazza Rossini, 2 - 40126 Bologna</w:t>
    </w: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</w:t>
    </w:r>
  </w:p>
  <w:p w14:paraId="249ABA66" w14:textId="738A22D6" w:rsidR="006E6DF1" w:rsidRPr="008E3FF1" w:rsidRDefault="00AD57ED" w:rsidP="00AD57ED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Codice Fiscale 80074850373</w:t>
    </w:r>
  </w:p>
  <w:p w14:paraId="439CCC26" w14:textId="77777777" w:rsidR="00AD57ED" w:rsidRPr="008E3FF1" w:rsidRDefault="006E6DF1" w:rsidP="006E6DF1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TEL</w:t>
    </w:r>
    <w:r w:rsidR="00AD57ED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EFONO</w:t>
    </w:r>
    <w:r w:rsidR="007523A9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051</w:t>
    </w:r>
    <w:r w:rsidR="00AB788F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.</w:t>
    </w:r>
    <w:r w:rsidR="007523A9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221483</w:t>
    </w: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</w:t>
    </w:r>
  </w:p>
  <w:p w14:paraId="234AE700" w14:textId="1D6249AA" w:rsidR="00B479B4" w:rsidRPr="008E3FF1" w:rsidRDefault="006E6DF1" w:rsidP="006E6DF1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>PEC</w:t>
    </w:r>
    <w:r w:rsidR="00B479B4"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 </w:t>
    </w:r>
    <w:hyperlink r:id="rId1" w:history="1">
      <w:r w:rsidR="00B479B4" w:rsidRPr="008E3FF1">
        <w:rPr>
          <w:rFonts w:asciiTheme="majorHAnsi" w:hAnsiTheme="majorHAnsi" w:cstheme="majorHAnsi"/>
          <w:color w:val="A33828"/>
          <w:spacing w:val="12"/>
          <w:sz w:val="22"/>
          <w:szCs w:val="22"/>
        </w:rPr>
        <w:t>conservatoriobologna@pec.it</w:t>
      </w:r>
    </w:hyperlink>
  </w:p>
  <w:p w14:paraId="0B8CBF4C" w14:textId="77777777" w:rsidR="00D8528C" w:rsidRPr="008E3FF1" w:rsidRDefault="0044728D" w:rsidP="00B479B4">
    <w:pPr>
      <w:jc w:val="center"/>
      <w:rPr>
        <w:rFonts w:asciiTheme="majorHAnsi" w:hAnsiTheme="majorHAnsi" w:cstheme="majorHAnsi"/>
        <w:color w:val="A33828"/>
        <w:spacing w:val="12"/>
        <w:sz w:val="22"/>
        <w:szCs w:val="22"/>
      </w:rPr>
    </w:pPr>
    <w:r w:rsidRPr="008E3FF1">
      <w:rPr>
        <w:rFonts w:asciiTheme="majorHAnsi" w:hAnsiTheme="majorHAnsi" w:cstheme="majorHAnsi"/>
        <w:color w:val="A33828"/>
        <w:spacing w:val="12"/>
        <w:sz w:val="22"/>
        <w:szCs w:val="22"/>
      </w:rPr>
      <w:t xml:space="preserve">www.consbo.it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B69EB" w14:textId="77777777" w:rsidR="00F65A77" w:rsidRPr="008E3FF1" w:rsidRDefault="00F65A77">
      <w:r w:rsidRPr="008E3FF1">
        <w:separator/>
      </w:r>
    </w:p>
  </w:footnote>
  <w:footnote w:type="continuationSeparator" w:id="0">
    <w:p w14:paraId="0C218759" w14:textId="77777777" w:rsidR="00F65A77" w:rsidRPr="008E3FF1" w:rsidRDefault="00F65A77">
      <w:r w:rsidRPr="008E3F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26CF" w14:textId="05EF68EB" w:rsidR="009002BB" w:rsidRPr="008E3FF1" w:rsidRDefault="00D50B4F" w:rsidP="006F464F">
    <w:pPr>
      <w:jc w:val="center"/>
      <w:rPr>
        <w:rFonts w:ascii="Garamond" w:hAnsi="Garamond"/>
        <w:b/>
        <w:color w:val="A33828"/>
        <w:szCs w:val="24"/>
      </w:rPr>
    </w:pPr>
    <w:r w:rsidRPr="008E3FF1">
      <w:rPr>
        <w:noProof/>
        <w:color w:val="A33828"/>
      </w:rPr>
      <w:drawing>
        <wp:anchor distT="0" distB="0" distL="114300" distR="114300" simplePos="0" relativeHeight="251657728" behindDoc="0" locked="0" layoutInCell="1" allowOverlap="1" wp14:anchorId="66DADCCB" wp14:editId="6659AA98">
          <wp:simplePos x="0" y="0"/>
          <wp:positionH relativeFrom="margin">
            <wp:align>center</wp:align>
          </wp:positionH>
          <wp:positionV relativeFrom="paragraph">
            <wp:posOffset>-140970</wp:posOffset>
          </wp:positionV>
          <wp:extent cx="504825" cy="579249"/>
          <wp:effectExtent l="0" t="0" r="0" b="0"/>
          <wp:wrapNone/>
          <wp:docPr id="8" name="Immagine 8" descr="Emblema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mblema della Repubblica italian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79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AD91B1" w14:textId="30A4C640" w:rsidR="009002BB" w:rsidRPr="008E3FF1" w:rsidRDefault="009002BB" w:rsidP="006F464F">
    <w:pPr>
      <w:jc w:val="center"/>
      <w:rPr>
        <w:rFonts w:ascii="Garamond" w:hAnsi="Garamond"/>
        <w:b/>
        <w:color w:val="A33828"/>
        <w:szCs w:val="24"/>
      </w:rPr>
    </w:pPr>
  </w:p>
  <w:p w14:paraId="46B33C02" w14:textId="77777777" w:rsidR="00695E86" w:rsidRPr="008E3FF1" w:rsidRDefault="00695E86" w:rsidP="006F464F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</w:p>
  <w:p w14:paraId="26BAF983" w14:textId="180303BE" w:rsidR="006F464F" w:rsidRPr="008E3FF1" w:rsidRDefault="006F464F" w:rsidP="006F464F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  <w:r w:rsidRPr="008E3FF1">
      <w:rPr>
        <w:rFonts w:asciiTheme="majorHAnsi" w:hAnsiTheme="majorHAnsi" w:cstheme="majorHAnsi"/>
        <w:b/>
        <w:color w:val="A33828"/>
        <w:sz w:val="28"/>
        <w:szCs w:val="28"/>
      </w:rPr>
      <w:t>Ministero dell’Università e della Ricerca</w:t>
    </w:r>
  </w:p>
  <w:p w14:paraId="6E02E8A2" w14:textId="33759BA9" w:rsidR="00DF16C8" w:rsidRPr="008E3FF1" w:rsidRDefault="00DF16C8" w:rsidP="00DF16C8">
    <w:pPr>
      <w:jc w:val="center"/>
      <w:rPr>
        <w:rFonts w:asciiTheme="majorHAnsi" w:hAnsiTheme="majorHAnsi" w:cstheme="majorHAnsi"/>
        <w:color w:val="A33828"/>
        <w:sz w:val="28"/>
        <w:szCs w:val="28"/>
      </w:rPr>
    </w:pPr>
    <w:r w:rsidRPr="008E3FF1">
      <w:rPr>
        <w:rFonts w:asciiTheme="majorHAnsi" w:hAnsiTheme="majorHAnsi" w:cstheme="majorHAnsi"/>
        <w:color w:val="A33828"/>
        <w:sz w:val="28"/>
        <w:szCs w:val="28"/>
      </w:rPr>
      <w:t>Alta Formazione Artistica, Musicale e Coreutica</w:t>
    </w:r>
  </w:p>
  <w:p w14:paraId="43C10867" w14:textId="2574AB41" w:rsidR="0044728D" w:rsidRPr="008E3FF1" w:rsidRDefault="00DF16C8" w:rsidP="006E6DF1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  <w:r w:rsidRPr="008E3FF1">
      <w:rPr>
        <w:rFonts w:asciiTheme="majorHAnsi" w:hAnsiTheme="majorHAnsi" w:cstheme="majorHAnsi"/>
        <w:b/>
        <w:color w:val="A33828"/>
        <w:sz w:val="28"/>
        <w:szCs w:val="28"/>
      </w:rPr>
      <w:t>Conservatorio di Musica “Giovan Battista Martini”</w:t>
    </w:r>
    <w:r w:rsidR="006E6DF1" w:rsidRPr="008E3FF1">
      <w:rPr>
        <w:rFonts w:asciiTheme="majorHAnsi" w:hAnsiTheme="majorHAnsi" w:cstheme="majorHAnsi"/>
        <w:b/>
        <w:color w:val="A33828"/>
        <w:sz w:val="28"/>
        <w:szCs w:val="28"/>
      </w:rPr>
      <w:t xml:space="preserve"> di Bologna</w:t>
    </w:r>
  </w:p>
  <w:p w14:paraId="07DAAF0A" w14:textId="77777777" w:rsidR="00262B5C" w:rsidRPr="008E3FF1" w:rsidRDefault="00262B5C" w:rsidP="006E6DF1">
    <w:pPr>
      <w:jc w:val="center"/>
      <w:rPr>
        <w:rFonts w:asciiTheme="majorHAnsi" w:hAnsiTheme="majorHAnsi" w:cstheme="majorHAnsi"/>
        <w:b/>
        <w:color w:val="A33828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16D"/>
    <w:multiLevelType w:val="hybridMultilevel"/>
    <w:tmpl w:val="A7F28B08"/>
    <w:lvl w:ilvl="0" w:tplc="B91E60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D5B20"/>
    <w:multiLevelType w:val="hybridMultilevel"/>
    <w:tmpl w:val="A6A6CFAC"/>
    <w:lvl w:ilvl="0" w:tplc="106EA7CC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B0D01"/>
    <w:multiLevelType w:val="hybridMultilevel"/>
    <w:tmpl w:val="92AA2A24"/>
    <w:lvl w:ilvl="0" w:tplc="7B76F5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76F5B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67E01"/>
    <w:multiLevelType w:val="hybridMultilevel"/>
    <w:tmpl w:val="714629B6"/>
    <w:lvl w:ilvl="0" w:tplc="F9BAFED4">
      <w:start w:val="1"/>
      <w:numFmt w:val="bullet"/>
      <w:lvlText w:val=""/>
      <w:lvlJc w:val="left"/>
      <w:pPr>
        <w:tabs>
          <w:tab w:val="num" w:pos="474"/>
        </w:tabs>
        <w:ind w:left="455" w:hanging="341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46022"/>
    <w:multiLevelType w:val="hybridMultilevel"/>
    <w:tmpl w:val="7318F0C4"/>
    <w:lvl w:ilvl="0" w:tplc="9A7627D4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6120A6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AE7D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8658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DC59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CAA7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7E71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2A5F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916E7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334D"/>
    <w:multiLevelType w:val="hybridMultilevel"/>
    <w:tmpl w:val="AE7A247A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D02B0"/>
    <w:multiLevelType w:val="hybridMultilevel"/>
    <w:tmpl w:val="ACCA3E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41A"/>
    <w:multiLevelType w:val="hybridMultilevel"/>
    <w:tmpl w:val="EC6C85B6"/>
    <w:lvl w:ilvl="0" w:tplc="76CCE884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0"/>
        </w:tabs>
        <w:ind w:left="8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0"/>
        </w:tabs>
        <w:ind w:left="1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0"/>
        </w:tabs>
        <w:ind w:left="30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0"/>
        </w:tabs>
        <w:ind w:left="3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0"/>
        </w:tabs>
        <w:ind w:left="4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0"/>
        </w:tabs>
        <w:ind w:left="51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0"/>
        </w:tabs>
        <w:ind w:left="5910" w:hanging="360"/>
      </w:pPr>
      <w:rPr>
        <w:rFonts w:ascii="Wingdings" w:hAnsi="Wingdings" w:hint="default"/>
      </w:rPr>
    </w:lvl>
  </w:abstractNum>
  <w:abstractNum w:abstractNumId="8" w15:restartNumberingAfterBreak="0">
    <w:nsid w:val="134459BB"/>
    <w:multiLevelType w:val="hybridMultilevel"/>
    <w:tmpl w:val="27DEC522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F15BE"/>
    <w:multiLevelType w:val="hybridMultilevel"/>
    <w:tmpl w:val="B274919A"/>
    <w:lvl w:ilvl="0" w:tplc="3460A6A0">
      <w:start w:val="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hint="default"/>
      </w:rPr>
    </w:lvl>
    <w:lvl w:ilvl="1" w:tplc="E192425E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hint="default"/>
      </w:rPr>
    </w:lvl>
    <w:lvl w:ilvl="2" w:tplc="8982CF1E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5CBE4EE6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35880DD2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hint="default"/>
      </w:rPr>
    </w:lvl>
    <w:lvl w:ilvl="5" w:tplc="739E0BFC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1E063642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CDB42B40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hint="default"/>
      </w:rPr>
    </w:lvl>
    <w:lvl w:ilvl="8" w:tplc="AECEBEB8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1AAE29F4"/>
    <w:multiLevelType w:val="hybridMultilevel"/>
    <w:tmpl w:val="85B279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4677B"/>
    <w:multiLevelType w:val="hybridMultilevel"/>
    <w:tmpl w:val="2E74846A"/>
    <w:lvl w:ilvl="0" w:tplc="E4B6B15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BD7851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4AC28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98BF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5B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46E7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7071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787A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7876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A593D"/>
    <w:multiLevelType w:val="hybridMultilevel"/>
    <w:tmpl w:val="E744E0F4"/>
    <w:lvl w:ilvl="0" w:tplc="504A898A">
      <w:start w:val="3"/>
      <w:numFmt w:val="bullet"/>
      <w:lvlText w:val="-"/>
      <w:lvlJc w:val="left"/>
      <w:pPr>
        <w:ind w:left="720" w:hanging="360"/>
      </w:pPr>
      <w:rPr>
        <w:rFonts w:ascii="Garamond" w:eastAsia="Time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C5AF4"/>
    <w:multiLevelType w:val="hybridMultilevel"/>
    <w:tmpl w:val="1688AD3E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E2F30EF"/>
    <w:multiLevelType w:val="hybridMultilevel"/>
    <w:tmpl w:val="FF1807BA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268E5E0E"/>
    <w:multiLevelType w:val="hybridMultilevel"/>
    <w:tmpl w:val="2F4CE23C"/>
    <w:lvl w:ilvl="0" w:tplc="D6DEAAE0">
      <w:numFmt w:val="bullet"/>
      <w:lvlText w:val=""/>
      <w:lvlJc w:val="left"/>
      <w:pPr>
        <w:ind w:left="348" w:hanging="236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EAF2F54A">
      <w:numFmt w:val="bullet"/>
      <w:lvlText w:val="•"/>
      <w:lvlJc w:val="left"/>
      <w:pPr>
        <w:ind w:left="1268" w:hanging="236"/>
      </w:pPr>
      <w:rPr>
        <w:rFonts w:hint="default"/>
        <w:lang w:val="it-IT" w:eastAsia="it-IT" w:bidi="it-IT"/>
      </w:rPr>
    </w:lvl>
    <w:lvl w:ilvl="2" w:tplc="B6DCAC36">
      <w:numFmt w:val="bullet"/>
      <w:lvlText w:val="•"/>
      <w:lvlJc w:val="left"/>
      <w:pPr>
        <w:ind w:left="2196" w:hanging="236"/>
      </w:pPr>
      <w:rPr>
        <w:rFonts w:hint="default"/>
        <w:lang w:val="it-IT" w:eastAsia="it-IT" w:bidi="it-IT"/>
      </w:rPr>
    </w:lvl>
    <w:lvl w:ilvl="3" w:tplc="24DEE3C0">
      <w:numFmt w:val="bullet"/>
      <w:lvlText w:val="•"/>
      <w:lvlJc w:val="left"/>
      <w:pPr>
        <w:ind w:left="3124" w:hanging="236"/>
      </w:pPr>
      <w:rPr>
        <w:rFonts w:hint="default"/>
        <w:lang w:val="it-IT" w:eastAsia="it-IT" w:bidi="it-IT"/>
      </w:rPr>
    </w:lvl>
    <w:lvl w:ilvl="4" w:tplc="CA2CA87C">
      <w:numFmt w:val="bullet"/>
      <w:lvlText w:val="•"/>
      <w:lvlJc w:val="left"/>
      <w:pPr>
        <w:ind w:left="4052" w:hanging="236"/>
      </w:pPr>
      <w:rPr>
        <w:rFonts w:hint="default"/>
        <w:lang w:val="it-IT" w:eastAsia="it-IT" w:bidi="it-IT"/>
      </w:rPr>
    </w:lvl>
    <w:lvl w:ilvl="5" w:tplc="12CEBB16">
      <w:numFmt w:val="bullet"/>
      <w:lvlText w:val="•"/>
      <w:lvlJc w:val="left"/>
      <w:pPr>
        <w:ind w:left="4980" w:hanging="236"/>
      </w:pPr>
      <w:rPr>
        <w:rFonts w:hint="default"/>
        <w:lang w:val="it-IT" w:eastAsia="it-IT" w:bidi="it-IT"/>
      </w:rPr>
    </w:lvl>
    <w:lvl w:ilvl="6" w:tplc="F31ABCD8">
      <w:numFmt w:val="bullet"/>
      <w:lvlText w:val="•"/>
      <w:lvlJc w:val="left"/>
      <w:pPr>
        <w:ind w:left="5908" w:hanging="236"/>
      </w:pPr>
      <w:rPr>
        <w:rFonts w:hint="default"/>
        <w:lang w:val="it-IT" w:eastAsia="it-IT" w:bidi="it-IT"/>
      </w:rPr>
    </w:lvl>
    <w:lvl w:ilvl="7" w:tplc="3A36895A">
      <w:numFmt w:val="bullet"/>
      <w:lvlText w:val="•"/>
      <w:lvlJc w:val="left"/>
      <w:pPr>
        <w:ind w:left="6836" w:hanging="236"/>
      </w:pPr>
      <w:rPr>
        <w:rFonts w:hint="default"/>
        <w:lang w:val="it-IT" w:eastAsia="it-IT" w:bidi="it-IT"/>
      </w:rPr>
    </w:lvl>
    <w:lvl w:ilvl="8" w:tplc="CCA43268">
      <w:numFmt w:val="bullet"/>
      <w:lvlText w:val="•"/>
      <w:lvlJc w:val="left"/>
      <w:pPr>
        <w:ind w:left="7764" w:hanging="236"/>
      </w:pPr>
      <w:rPr>
        <w:rFonts w:hint="default"/>
        <w:lang w:val="it-IT" w:eastAsia="it-IT" w:bidi="it-IT"/>
      </w:rPr>
    </w:lvl>
  </w:abstractNum>
  <w:abstractNum w:abstractNumId="16" w15:restartNumberingAfterBreak="0">
    <w:nsid w:val="26EB3F2B"/>
    <w:multiLevelType w:val="hybridMultilevel"/>
    <w:tmpl w:val="0CD822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80B65"/>
    <w:multiLevelType w:val="hybridMultilevel"/>
    <w:tmpl w:val="8E9A20D4"/>
    <w:lvl w:ilvl="0" w:tplc="5A666C02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30716"/>
    <w:multiLevelType w:val="hybridMultilevel"/>
    <w:tmpl w:val="11043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B6183"/>
    <w:multiLevelType w:val="hybridMultilevel"/>
    <w:tmpl w:val="68E46788"/>
    <w:lvl w:ilvl="0" w:tplc="0410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2FCE3291"/>
    <w:multiLevelType w:val="hybridMultilevel"/>
    <w:tmpl w:val="E1CA94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47832"/>
    <w:multiLevelType w:val="hybridMultilevel"/>
    <w:tmpl w:val="4E348FA8"/>
    <w:lvl w:ilvl="0" w:tplc="9266D5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230228D"/>
    <w:multiLevelType w:val="hybridMultilevel"/>
    <w:tmpl w:val="783AB8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D229EE"/>
    <w:multiLevelType w:val="hybridMultilevel"/>
    <w:tmpl w:val="7FB83B80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01E11"/>
    <w:multiLevelType w:val="hybridMultilevel"/>
    <w:tmpl w:val="91E457EE"/>
    <w:lvl w:ilvl="0" w:tplc="5C8842A2"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7807EF"/>
    <w:multiLevelType w:val="hybridMultilevel"/>
    <w:tmpl w:val="F6688850"/>
    <w:lvl w:ilvl="0" w:tplc="B91E60C0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3A550AA6"/>
    <w:multiLevelType w:val="hybridMultilevel"/>
    <w:tmpl w:val="7E02AB92"/>
    <w:lvl w:ilvl="0" w:tplc="ADC87334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F17003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D9AB2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5C6A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A60D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56B9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1442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6AED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88D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151A7F"/>
    <w:multiLevelType w:val="hybridMultilevel"/>
    <w:tmpl w:val="60E0E0E2"/>
    <w:lvl w:ilvl="0" w:tplc="9A16CA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436BF3"/>
    <w:multiLevelType w:val="hybridMultilevel"/>
    <w:tmpl w:val="0B9A5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22867"/>
    <w:multiLevelType w:val="hybridMultilevel"/>
    <w:tmpl w:val="749616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CE2BC6"/>
    <w:multiLevelType w:val="hybridMultilevel"/>
    <w:tmpl w:val="37DEB482"/>
    <w:lvl w:ilvl="0" w:tplc="89446488">
      <w:numFmt w:val="bullet"/>
      <w:lvlText w:val="-"/>
      <w:lvlJc w:val="left"/>
      <w:pPr>
        <w:ind w:left="720" w:hanging="360"/>
      </w:pPr>
      <w:rPr>
        <w:rFonts w:ascii="Garamond" w:eastAsia="Batang" w:hAnsi="Garamond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AC7677"/>
    <w:multiLevelType w:val="hybridMultilevel"/>
    <w:tmpl w:val="FA4E4280"/>
    <w:lvl w:ilvl="0" w:tplc="106EA7CC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82EAF"/>
    <w:multiLevelType w:val="hybridMultilevel"/>
    <w:tmpl w:val="FD0C3E0E"/>
    <w:lvl w:ilvl="0" w:tplc="3E94275A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746D54"/>
    <w:multiLevelType w:val="hybridMultilevel"/>
    <w:tmpl w:val="E9B42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7F063D"/>
    <w:multiLevelType w:val="hybridMultilevel"/>
    <w:tmpl w:val="DFC40376"/>
    <w:lvl w:ilvl="0" w:tplc="8FEAA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3BD15A1"/>
    <w:multiLevelType w:val="hybridMultilevel"/>
    <w:tmpl w:val="04B29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E16F46"/>
    <w:multiLevelType w:val="hybridMultilevel"/>
    <w:tmpl w:val="591CF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A708B"/>
    <w:multiLevelType w:val="hybridMultilevel"/>
    <w:tmpl w:val="AA86773A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4E54AA"/>
    <w:multiLevelType w:val="hybridMultilevel"/>
    <w:tmpl w:val="72803D96"/>
    <w:lvl w:ilvl="0" w:tplc="05EEFAEA">
      <w:start w:val="1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A2BC7"/>
    <w:multiLevelType w:val="hybridMultilevel"/>
    <w:tmpl w:val="33B87BA0"/>
    <w:lvl w:ilvl="0" w:tplc="CC06883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7B76F5B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045882"/>
    <w:multiLevelType w:val="hybridMultilevel"/>
    <w:tmpl w:val="BC5CAF92"/>
    <w:lvl w:ilvl="0" w:tplc="76CCE884">
      <w:start w:val="44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5D24C90"/>
    <w:multiLevelType w:val="hybridMultilevel"/>
    <w:tmpl w:val="055853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267102"/>
    <w:multiLevelType w:val="hybridMultilevel"/>
    <w:tmpl w:val="EF0AE998"/>
    <w:lvl w:ilvl="0" w:tplc="52D07AAE">
      <w:numFmt w:val="bullet"/>
      <w:lvlText w:val="-"/>
      <w:lvlJc w:val="left"/>
      <w:pPr>
        <w:ind w:left="720" w:hanging="360"/>
      </w:pPr>
      <w:rPr>
        <w:rFonts w:ascii="Calibri Light" w:eastAsia="Times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A3809"/>
    <w:multiLevelType w:val="hybridMultilevel"/>
    <w:tmpl w:val="B9E88B18"/>
    <w:lvl w:ilvl="0" w:tplc="1F66FB7E">
      <w:start w:val="4"/>
      <w:numFmt w:val="bullet"/>
      <w:lvlText w:val="-"/>
      <w:lvlJc w:val="left"/>
      <w:pPr>
        <w:ind w:left="720" w:hanging="360"/>
      </w:pPr>
      <w:rPr>
        <w:rFonts w:ascii="Calibri Light" w:eastAsia="Times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F97AC3"/>
    <w:multiLevelType w:val="hybridMultilevel"/>
    <w:tmpl w:val="CE9023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4848306">
    <w:abstractNumId w:val="9"/>
  </w:num>
  <w:num w:numId="2" w16cid:durableId="1894659762">
    <w:abstractNumId w:val="4"/>
  </w:num>
  <w:num w:numId="3" w16cid:durableId="665328664">
    <w:abstractNumId w:val="11"/>
  </w:num>
  <w:num w:numId="4" w16cid:durableId="486216072">
    <w:abstractNumId w:val="26"/>
  </w:num>
  <w:num w:numId="5" w16cid:durableId="891498128">
    <w:abstractNumId w:val="5"/>
  </w:num>
  <w:num w:numId="6" w16cid:durableId="1397389184">
    <w:abstractNumId w:val="37"/>
  </w:num>
  <w:num w:numId="7" w16cid:durableId="1941907739">
    <w:abstractNumId w:val="23"/>
  </w:num>
  <w:num w:numId="8" w16cid:durableId="1137335083">
    <w:abstractNumId w:val="40"/>
  </w:num>
  <w:num w:numId="9" w16cid:durableId="1215194782">
    <w:abstractNumId w:val="7"/>
  </w:num>
  <w:num w:numId="10" w16cid:durableId="1839617469">
    <w:abstractNumId w:val="8"/>
  </w:num>
  <w:num w:numId="11" w16cid:durableId="1064991166">
    <w:abstractNumId w:val="3"/>
  </w:num>
  <w:num w:numId="12" w16cid:durableId="1440025697">
    <w:abstractNumId w:val="34"/>
  </w:num>
  <w:num w:numId="13" w16cid:durableId="20487503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6868373">
    <w:abstractNumId w:val="29"/>
  </w:num>
  <w:num w:numId="15" w16cid:durableId="12670761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65486212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611505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660137">
    <w:abstractNumId w:val="2"/>
  </w:num>
  <w:num w:numId="19" w16cid:durableId="244460896">
    <w:abstractNumId w:val="22"/>
  </w:num>
  <w:num w:numId="20" w16cid:durableId="270750062">
    <w:abstractNumId w:val="17"/>
  </w:num>
  <w:num w:numId="21" w16cid:durableId="39721697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468590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2860494">
    <w:abstractNumId w:val="32"/>
  </w:num>
  <w:num w:numId="24" w16cid:durableId="545333966">
    <w:abstractNumId w:val="15"/>
  </w:num>
  <w:num w:numId="25" w16cid:durableId="1108965023">
    <w:abstractNumId w:val="35"/>
  </w:num>
  <w:num w:numId="26" w16cid:durableId="1262489500">
    <w:abstractNumId w:val="10"/>
  </w:num>
  <w:num w:numId="27" w16cid:durableId="154033284">
    <w:abstractNumId w:val="13"/>
  </w:num>
  <w:num w:numId="28" w16cid:durableId="823544506">
    <w:abstractNumId w:val="14"/>
  </w:num>
  <w:num w:numId="29" w16cid:durableId="351304953">
    <w:abstractNumId w:val="19"/>
  </w:num>
  <w:num w:numId="30" w16cid:durableId="1190988986">
    <w:abstractNumId w:val="36"/>
  </w:num>
  <w:num w:numId="31" w16cid:durableId="2005863683">
    <w:abstractNumId w:val="6"/>
  </w:num>
  <w:num w:numId="32" w16cid:durableId="1371301730">
    <w:abstractNumId w:val="33"/>
  </w:num>
  <w:num w:numId="33" w16cid:durableId="825441396">
    <w:abstractNumId w:val="18"/>
  </w:num>
  <w:num w:numId="34" w16cid:durableId="1478492482">
    <w:abstractNumId w:val="38"/>
  </w:num>
  <w:num w:numId="35" w16cid:durableId="1059864576">
    <w:abstractNumId w:val="16"/>
  </w:num>
  <w:num w:numId="36" w16cid:durableId="1761758588">
    <w:abstractNumId w:val="41"/>
  </w:num>
  <w:num w:numId="37" w16cid:durableId="1584953173">
    <w:abstractNumId w:val="28"/>
  </w:num>
  <w:num w:numId="38" w16cid:durableId="867791579">
    <w:abstractNumId w:val="20"/>
  </w:num>
  <w:num w:numId="39" w16cid:durableId="720831787">
    <w:abstractNumId w:val="24"/>
  </w:num>
  <w:num w:numId="40" w16cid:durableId="1961762833">
    <w:abstractNumId w:val="21"/>
  </w:num>
  <w:num w:numId="41" w16cid:durableId="227544953">
    <w:abstractNumId w:val="43"/>
  </w:num>
  <w:num w:numId="42" w16cid:durableId="2095468041">
    <w:abstractNumId w:val="27"/>
  </w:num>
  <w:num w:numId="43" w16cid:durableId="1060858914">
    <w:abstractNumId w:val="31"/>
  </w:num>
  <w:num w:numId="44" w16cid:durableId="1303583434">
    <w:abstractNumId w:val="1"/>
  </w:num>
  <w:num w:numId="45" w16cid:durableId="1495414846">
    <w:abstractNumId w:val="12"/>
  </w:num>
  <w:num w:numId="46" w16cid:durableId="1542395972">
    <w:abstractNumId w:val="42"/>
  </w:num>
  <w:num w:numId="47" w16cid:durableId="331419193">
    <w:abstractNumId w:val="0"/>
  </w:num>
  <w:num w:numId="48" w16cid:durableId="155662030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9A"/>
    <w:rsid w:val="00003934"/>
    <w:rsid w:val="00006F18"/>
    <w:rsid w:val="00007042"/>
    <w:rsid w:val="00026359"/>
    <w:rsid w:val="0004033D"/>
    <w:rsid w:val="000446C4"/>
    <w:rsid w:val="00046963"/>
    <w:rsid w:val="00046E00"/>
    <w:rsid w:val="00053862"/>
    <w:rsid w:val="00055C59"/>
    <w:rsid w:val="00067986"/>
    <w:rsid w:val="00072ADB"/>
    <w:rsid w:val="00073F7E"/>
    <w:rsid w:val="000742AD"/>
    <w:rsid w:val="00074CF9"/>
    <w:rsid w:val="00081B17"/>
    <w:rsid w:val="00083FC6"/>
    <w:rsid w:val="00094AA5"/>
    <w:rsid w:val="000969B2"/>
    <w:rsid w:val="000969DA"/>
    <w:rsid w:val="000A5FD5"/>
    <w:rsid w:val="000C3A02"/>
    <w:rsid w:val="000C6859"/>
    <w:rsid w:val="000D23FE"/>
    <w:rsid w:val="000D76F4"/>
    <w:rsid w:val="000D7B4A"/>
    <w:rsid w:val="000E3D6E"/>
    <w:rsid w:val="000F02C7"/>
    <w:rsid w:val="000F3AB6"/>
    <w:rsid w:val="000F5DBE"/>
    <w:rsid w:val="00105EA4"/>
    <w:rsid w:val="00123383"/>
    <w:rsid w:val="00125CE7"/>
    <w:rsid w:val="00125F1D"/>
    <w:rsid w:val="001272C7"/>
    <w:rsid w:val="00136440"/>
    <w:rsid w:val="00146D1A"/>
    <w:rsid w:val="0015179D"/>
    <w:rsid w:val="0015289D"/>
    <w:rsid w:val="00152F85"/>
    <w:rsid w:val="00157629"/>
    <w:rsid w:val="00160095"/>
    <w:rsid w:val="00170E9D"/>
    <w:rsid w:val="001723E0"/>
    <w:rsid w:val="00174AD9"/>
    <w:rsid w:val="0017773B"/>
    <w:rsid w:val="00183129"/>
    <w:rsid w:val="00183470"/>
    <w:rsid w:val="00184CAA"/>
    <w:rsid w:val="001860F2"/>
    <w:rsid w:val="00186A8F"/>
    <w:rsid w:val="001952A9"/>
    <w:rsid w:val="001A01A8"/>
    <w:rsid w:val="001A289F"/>
    <w:rsid w:val="001A4B4A"/>
    <w:rsid w:val="001A544E"/>
    <w:rsid w:val="001A68DE"/>
    <w:rsid w:val="001A7457"/>
    <w:rsid w:val="001B1790"/>
    <w:rsid w:val="001B45D7"/>
    <w:rsid w:val="001B580F"/>
    <w:rsid w:val="001C3906"/>
    <w:rsid w:val="001C71FD"/>
    <w:rsid w:val="001D2DDE"/>
    <w:rsid w:val="001D3CE6"/>
    <w:rsid w:val="001D5B38"/>
    <w:rsid w:val="001D5EAF"/>
    <w:rsid w:val="001E5A80"/>
    <w:rsid w:val="001E7194"/>
    <w:rsid w:val="001F60FD"/>
    <w:rsid w:val="001F69CC"/>
    <w:rsid w:val="00201997"/>
    <w:rsid w:val="002026DE"/>
    <w:rsid w:val="00203BF5"/>
    <w:rsid w:val="00206D24"/>
    <w:rsid w:val="002113DA"/>
    <w:rsid w:val="00212D2C"/>
    <w:rsid w:val="00213BC6"/>
    <w:rsid w:val="002234E1"/>
    <w:rsid w:val="0023198D"/>
    <w:rsid w:val="00232752"/>
    <w:rsid w:val="002453B0"/>
    <w:rsid w:val="00246DAA"/>
    <w:rsid w:val="00251CA7"/>
    <w:rsid w:val="002534FB"/>
    <w:rsid w:val="00253599"/>
    <w:rsid w:val="00256F23"/>
    <w:rsid w:val="00261A58"/>
    <w:rsid w:val="00262B5C"/>
    <w:rsid w:val="002630B9"/>
    <w:rsid w:val="00263E5F"/>
    <w:rsid w:val="00265ACF"/>
    <w:rsid w:val="00270364"/>
    <w:rsid w:val="002710B5"/>
    <w:rsid w:val="0027242C"/>
    <w:rsid w:val="00274BDF"/>
    <w:rsid w:val="00275EA4"/>
    <w:rsid w:val="0027606A"/>
    <w:rsid w:val="002947BF"/>
    <w:rsid w:val="00295CFA"/>
    <w:rsid w:val="002A2164"/>
    <w:rsid w:val="002A2B0A"/>
    <w:rsid w:val="002A4E9C"/>
    <w:rsid w:val="002A6052"/>
    <w:rsid w:val="002B720B"/>
    <w:rsid w:val="002B7688"/>
    <w:rsid w:val="002C4421"/>
    <w:rsid w:val="002D2AA6"/>
    <w:rsid w:val="002D7318"/>
    <w:rsid w:val="002E1460"/>
    <w:rsid w:val="002E444B"/>
    <w:rsid w:val="002E5513"/>
    <w:rsid w:val="002F4033"/>
    <w:rsid w:val="002F6BC9"/>
    <w:rsid w:val="003018CE"/>
    <w:rsid w:val="00302E03"/>
    <w:rsid w:val="00304470"/>
    <w:rsid w:val="00312BE3"/>
    <w:rsid w:val="00321F57"/>
    <w:rsid w:val="00327529"/>
    <w:rsid w:val="00331E94"/>
    <w:rsid w:val="003345F6"/>
    <w:rsid w:val="00337892"/>
    <w:rsid w:val="0034149B"/>
    <w:rsid w:val="00341A98"/>
    <w:rsid w:val="00341F00"/>
    <w:rsid w:val="00345558"/>
    <w:rsid w:val="00353EC5"/>
    <w:rsid w:val="003564BF"/>
    <w:rsid w:val="00361FFD"/>
    <w:rsid w:val="003634C1"/>
    <w:rsid w:val="0037172B"/>
    <w:rsid w:val="003717BB"/>
    <w:rsid w:val="00373148"/>
    <w:rsid w:val="00374CEA"/>
    <w:rsid w:val="00376CBA"/>
    <w:rsid w:val="00377EA0"/>
    <w:rsid w:val="00381CE0"/>
    <w:rsid w:val="00384525"/>
    <w:rsid w:val="003941D3"/>
    <w:rsid w:val="00396B79"/>
    <w:rsid w:val="003A00EF"/>
    <w:rsid w:val="003A0748"/>
    <w:rsid w:val="003B12DA"/>
    <w:rsid w:val="003B356B"/>
    <w:rsid w:val="003B753D"/>
    <w:rsid w:val="003C2118"/>
    <w:rsid w:val="003C6373"/>
    <w:rsid w:val="003D03BB"/>
    <w:rsid w:val="003D6DEA"/>
    <w:rsid w:val="003E1F16"/>
    <w:rsid w:val="003E6F36"/>
    <w:rsid w:val="003F0B30"/>
    <w:rsid w:val="003F5826"/>
    <w:rsid w:val="003F7173"/>
    <w:rsid w:val="00400A97"/>
    <w:rsid w:val="004079EA"/>
    <w:rsid w:val="0041057E"/>
    <w:rsid w:val="004118C7"/>
    <w:rsid w:val="0041790F"/>
    <w:rsid w:val="00422415"/>
    <w:rsid w:val="00436AF9"/>
    <w:rsid w:val="00437176"/>
    <w:rsid w:val="00446A56"/>
    <w:rsid w:val="0044728D"/>
    <w:rsid w:val="004518F0"/>
    <w:rsid w:val="00451CCB"/>
    <w:rsid w:val="00453EBC"/>
    <w:rsid w:val="004566AD"/>
    <w:rsid w:val="004576E8"/>
    <w:rsid w:val="00461E14"/>
    <w:rsid w:val="00466D8A"/>
    <w:rsid w:val="00474B31"/>
    <w:rsid w:val="00476ABE"/>
    <w:rsid w:val="00482CD4"/>
    <w:rsid w:val="0048615C"/>
    <w:rsid w:val="004934BB"/>
    <w:rsid w:val="00493B46"/>
    <w:rsid w:val="0049636A"/>
    <w:rsid w:val="00497C7E"/>
    <w:rsid w:val="004A4D87"/>
    <w:rsid w:val="004B0D37"/>
    <w:rsid w:val="004B1BD4"/>
    <w:rsid w:val="004B5C8D"/>
    <w:rsid w:val="004B7BB5"/>
    <w:rsid w:val="004C00BE"/>
    <w:rsid w:val="004C42E8"/>
    <w:rsid w:val="004C5D51"/>
    <w:rsid w:val="004E32B2"/>
    <w:rsid w:val="004E6B8E"/>
    <w:rsid w:val="004E6BC0"/>
    <w:rsid w:val="004F3785"/>
    <w:rsid w:val="005150C1"/>
    <w:rsid w:val="00515487"/>
    <w:rsid w:val="00523131"/>
    <w:rsid w:val="00523154"/>
    <w:rsid w:val="00523BEE"/>
    <w:rsid w:val="00531386"/>
    <w:rsid w:val="00533DC9"/>
    <w:rsid w:val="00534522"/>
    <w:rsid w:val="00543EFF"/>
    <w:rsid w:val="00552BDB"/>
    <w:rsid w:val="00552DC5"/>
    <w:rsid w:val="00553A41"/>
    <w:rsid w:val="00560030"/>
    <w:rsid w:val="00566CCD"/>
    <w:rsid w:val="00570940"/>
    <w:rsid w:val="00570E19"/>
    <w:rsid w:val="00576873"/>
    <w:rsid w:val="005776B3"/>
    <w:rsid w:val="00577D46"/>
    <w:rsid w:val="005821BD"/>
    <w:rsid w:val="005822C0"/>
    <w:rsid w:val="005869D7"/>
    <w:rsid w:val="00587C36"/>
    <w:rsid w:val="00592F5E"/>
    <w:rsid w:val="005A4F2A"/>
    <w:rsid w:val="005B311A"/>
    <w:rsid w:val="005B6AB4"/>
    <w:rsid w:val="005B6D4E"/>
    <w:rsid w:val="005B7C5F"/>
    <w:rsid w:val="005C711E"/>
    <w:rsid w:val="005C75BB"/>
    <w:rsid w:val="005D03BF"/>
    <w:rsid w:val="005D118F"/>
    <w:rsid w:val="005D18F0"/>
    <w:rsid w:val="005D32FE"/>
    <w:rsid w:val="005D4B15"/>
    <w:rsid w:val="005E6D19"/>
    <w:rsid w:val="005F0856"/>
    <w:rsid w:val="005F0B8A"/>
    <w:rsid w:val="005F1335"/>
    <w:rsid w:val="005F3604"/>
    <w:rsid w:val="005F793F"/>
    <w:rsid w:val="00602854"/>
    <w:rsid w:val="00613797"/>
    <w:rsid w:val="006177A2"/>
    <w:rsid w:val="006207E3"/>
    <w:rsid w:val="00627A1C"/>
    <w:rsid w:val="00627E25"/>
    <w:rsid w:val="006308C7"/>
    <w:rsid w:val="00631D6E"/>
    <w:rsid w:val="00633A9A"/>
    <w:rsid w:val="00636215"/>
    <w:rsid w:val="006363A7"/>
    <w:rsid w:val="00636627"/>
    <w:rsid w:val="00641F4C"/>
    <w:rsid w:val="00652DD5"/>
    <w:rsid w:val="0065301E"/>
    <w:rsid w:val="006579AE"/>
    <w:rsid w:val="00663186"/>
    <w:rsid w:val="006637DA"/>
    <w:rsid w:val="006661C8"/>
    <w:rsid w:val="006700CD"/>
    <w:rsid w:val="00675AA6"/>
    <w:rsid w:val="00675E4D"/>
    <w:rsid w:val="00684E21"/>
    <w:rsid w:val="00695E86"/>
    <w:rsid w:val="006A0AF2"/>
    <w:rsid w:val="006A71C5"/>
    <w:rsid w:val="006B0C94"/>
    <w:rsid w:val="006B13A6"/>
    <w:rsid w:val="006B400B"/>
    <w:rsid w:val="006C055B"/>
    <w:rsid w:val="006C0AF3"/>
    <w:rsid w:val="006C2640"/>
    <w:rsid w:val="006D1087"/>
    <w:rsid w:val="006E06CF"/>
    <w:rsid w:val="006E6DF1"/>
    <w:rsid w:val="006F464F"/>
    <w:rsid w:val="006F6B05"/>
    <w:rsid w:val="006F6F3B"/>
    <w:rsid w:val="00700FA5"/>
    <w:rsid w:val="00711652"/>
    <w:rsid w:val="00713906"/>
    <w:rsid w:val="00715FB9"/>
    <w:rsid w:val="00716063"/>
    <w:rsid w:val="00716C0C"/>
    <w:rsid w:val="00722C6E"/>
    <w:rsid w:val="00726248"/>
    <w:rsid w:val="007313D2"/>
    <w:rsid w:val="00732C04"/>
    <w:rsid w:val="00735150"/>
    <w:rsid w:val="0073529D"/>
    <w:rsid w:val="007372BC"/>
    <w:rsid w:val="007463BD"/>
    <w:rsid w:val="007500F6"/>
    <w:rsid w:val="007523A9"/>
    <w:rsid w:val="007606BD"/>
    <w:rsid w:val="00764D85"/>
    <w:rsid w:val="00765282"/>
    <w:rsid w:val="007656CA"/>
    <w:rsid w:val="0077017E"/>
    <w:rsid w:val="007713C7"/>
    <w:rsid w:val="00775FB9"/>
    <w:rsid w:val="00780119"/>
    <w:rsid w:val="00787321"/>
    <w:rsid w:val="00790665"/>
    <w:rsid w:val="0079236E"/>
    <w:rsid w:val="00792AD5"/>
    <w:rsid w:val="00796BFC"/>
    <w:rsid w:val="007B52D5"/>
    <w:rsid w:val="007C30DA"/>
    <w:rsid w:val="007D4B37"/>
    <w:rsid w:val="007E02BA"/>
    <w:rsid w:val="007E10B9"/>
    <w:rsid w:val="007F18D8"/>
    <w:rsid w:val="007F1C09"/>
    <w:rsid w:val="007F58BA"/>
    <w:rsid w:val="007F723E"/>
    <w:rsid w:val="00800BD6"/>
    <w:rsid w:val="0080437B"/>
    <w:rsid w:val="00812D28"/>
    <w:rsid w:val="008156AD"/>
    <w:rsid w:val="00816AC2"/>
    <w:rsid w:val="00821518"/>
    <w:rsid w:val="00824C6C"/>
    <w:rsid w:val="008257D1"/>
    <w:rsid w:val="00827D96"/>
    <w:rsid w:val="00831290"/>
    <w:rsid w:val="00834A8A"/>
    <w:rsid w:val="00841167"/>
    <w:rsid w:val="00850930"/>
    <w:rsid w:val="008528D4"/>
    <w:rsid w:val="00853810"/>
    <w:rsid w:val="00854AFC"/>
    <w:rsid w:val="008613B9"/>
    <w:rsid w:val="00864852"/>
    <w:rsid w:val="00870041"/>
    <w:rsid w:val="008713EB"/>
    <w:rsid w:val="00873436"/>
    <w:rsid w:val="0087607F"/>
    <w:rsid w:val="00887058"/>
    <w:rsid w:val="008919C2"/>
    <w:rsid w:val="00891AF5"/>
    <w:rsid w:val="00891DB8"/>
    <w:rsid w:val="0089309D"/>
    <w:rsid w:val="00894726"/>
    <w:rsid w:val="008A1719"/>
    <w:rsid w:val="008A3BAD"/>
    <w:rsid w:val="008B07FE"/>
    <w:rsid w:val="008C72A5"/>
    <w:rsid w:val="008D1A54"/>
    <w:rsid w:val="008E0470"/>
    <w:rsid w:val="008E0B66"/>
    <w:rsid w:val="008E0E27"/>
    <w:rsid w:val="008E3FF1"/>
    <w:rsid w:val="008E67A6"/>
    <w:rsid w:val="008E6C23"/>
    <w:rsid w:val="008E7145"/>
    <w:rsid w:val="008F0C8B"/>
    <w:rsid w:val="008F6F66"/>
    <w:rsid w:val="009002BB"/>
    <w:rsid w:val="00900E5F"/>
    <w:rsid w:val="00900EEA"/>
    <w:rsid w:val="00903669"/>
    <w:rsid w:val="00905D3A"/>
    <w:rsid w:val="00910E9D"/>
    <w:rsid w:val="00910EFC"/>
    <w:rsid w:val="009165C0"/>
    <w:rsid w:val="0091697E"/>
    <w:rsid w:val="009322C4"/>
    <w:rsid w:val="009376D5"/>
    <w:rsid w:val="009377B0"/>
    <w:rsid w:val="009466FD"/>
    <w:rsid w:val="00954401"/>
    <w:rsid w:val="00954704"/>
    <w:rsid w:val="00963D7B"/>
    <w:rsid w:val="00965F1F"/>
    <w:rsid w:val="0096661F"/>
    <w:rsid w:val="00972587"/>
    <w:rsid w:val="009814D9"/>
    <w:rsid w:val="00981C40"/>
    <w:rsid w:val="009851C0"/>
    <w:rsid w:val="009922C8"/>
    <w:rsid w:val="00992CAB"/>
    <w:rsid w:val="00992D70"/>
    <w:rsid w:val="00994A7D"/>
    <w:rsid w:val="009A2255"/>
    <w:rsid w:val="009A4C8B"/>
    <w:rsid w:val="009A5CF0"/>
    <w:rsid w:val="009A645B"/>
    <w:rsid w:val="009B0819"/>
    <w:rsid w:val="009B4CEB"/>
    <w:rsid w:val="009C22D5"/>
    <w:rsid w:val="009D1427"/>
    <w:rsid w:val="009D26A8"/>
    <w:rsid w:val="009E24A4"/>
    <w:rsid w:val="009E2A2E"/>
    <w:rsid w:val="009E3FC9"/>
    <w:rsid w:val="009E7B0F"/>
    <w:rsid w:val="009F4521"/>
    <w:rsid w:val="009F6BFD"/>
    <w:rsid w:val="00A0092C"/>
    <w:rsid w:val="00A04C6D"/>
    <w:rsid w:val="00A061B9"/>
    <w:rsid w:val="00A11CF0"/>
    <w:rsid w:val="00A150DC"/>
    <w:rsid w:val="00A251A0"/>
    <w:rsid w:val="00A2583A"/>
    <w:rsid w:val="00A3010F"/>
    <w:rsid w:val="00A40647"/>
    <w:rsid w:val="00A411DB"/>
    <w:rsid w:val="00A41680"/>
    <w:rsid w:val="00A420F4"/>
    <w:rsid w:val="00A45843"/>
    <w:rsid w:val="00A464D1"/>
    <w:rsid w:val="00A509E7"/>
    <w:rsid w:val="00A524D4"/>
    <w:rsid w:val="00A54CCA"/>
    <w:rsid w:val="00A54D99"/>
    <w:rsid w:val="00A55DAF"/>
    <w:rsid w:val="00A578D5"/>
    <w:rsid w:val="00A66BED"/>
    <w:rsid w:val="00A67089"/>
    <w:rsid w:val="00A676C0"/>
    <w:rsid w:val="00A67C7F"/>
    <w:rsid w:val="00A7235B"/>
    <w:rsid w:val="00A7298C"/>
    <w:rsid w:val="00A75653"/>
    <w:rsid w:val="00A82620"/>
    <w:rsid w:val="00A85E4A"/>
    <w:rsid w:val="00A86760"/>
    <w:rsid w:val="00A92A38"/>
    <w:rsid w:val="00A943CF"/>
    <w:rsid w:val="00A9477E"/>
    <w:rsid w:val="00AA303B"/>
    <w:rsid w:val="00AB788F"/>
    <w:rsid w:val="00AC2564"/>
    <w:rsid w:val="00AC5C8E"/>
    <w:rsid w:val="00AC79A9"/>
    <w:rsid w:val="00AD57ED"/>
    <w:rsid w:val="00AD6DD3"/>
    <w:rsid w:val="00AE0F73"/>
    <w:rsid w:val="00AE3019"/>
    <w:rsid w:val="00AE3FE1"/>
    <w:rsid w:val="00AE6812"/>
    <w:rsid w:val="00AF5CBA"/>
    <w:rsid w:val="00B0061E"/>
    <w:rsid w:val="00B01D2A"/>
    <w:rsid w:val="00B055BD"/>
    <w:rsid w:val="00B1398C"/>
    <w:rsid w:val="00B17B80"/>
    <w:rsid w:val="00B267AD"/>
    <w:rsid w:val="00B3306F"/>
    <w:rsid w:val="00B363FC"/>
    <w:rsid w:val="00B4231C"/>
    <w:rsid w:val="00B42FD3"/>
    <w:rsid w:val="00B4437B"/>
    <w:rsid w:val="00B464C9"/>
    <w:rsid w:val="00B479B4"/>
    <w:rsid w:val="00B527E8"/>
    <w:rsid w:val="00B55617"/>
    <w:rsid w:val="00B56999"/>
    <w:rsid w:val="00B570F7"/>
    <w:rsid w:val="00B63CCA"/>
    <w:rsid w:val="00B65F06"/>
    <w:rsid w:val="00B676DF"/>
    <w:rsid w:val="00B76A1E"/>
    <w:rsid w:val="00B84DA1"/>
    <w:rsid w:val="00B8750E"/>
    <w:rsid w:val="00B90E21"/>
    <w:rsid w:val="00B9289A"/>
    <w:rsid w:val="00B95DE9"/>
    <w:rsid w:val="00B97C61"/>
    <w:rsid w:val="00BA6180"/>
    <w:rsid w:val="00BA7634"/>
    <w:rsid w:val="00BB0CE5"/>
    <w:rsid w:val="00BB3996"/>
    <w:rsid w:val="00BB3B74"/>
    <w:rsid w:val="00BC2C55"/>
    <w:rsid w:val="00BC4D0C"/>
    <w:rsid w:val="00BC52F8"/>
    <w:rsid w:val="00BC64C2"/>
    <w:rsid w:val="00BC6D1C"/>
    <w:rsid w:val="00BD557C"/>
    <w:rsid w:val="00BE0582"/>
    <w:rsid w:val="00BE254C"/>
    <w:rsid w:val="00BE3BB2"/>
    <w:rsid w:val="00BE7C9D"/>
    <w:rsid w:val="00BF292E"/>
    <w:rsid w:val="00BF3C42"/>
    <w:rsid w:val="00C17025"/>
    <w:rsid w:val="00C1743E"/>
    <w:rsid w:val="00C25034"/>
    <w:rsid w:val="00C278B7"/>
    <w:rsid w:val="00C314B0"/>
    <w:rsid w:val="00C341ED"/>
    <w:rsid w:val="00C34B79"/>
    <w:rsid w:val="00C36EA8"/>
    <w:rsid w:val="00C3725B"/>
    <w:rsid w:val="00C42300"/>
    <w:rsid w:val="00C442B1"/>
    <w:rsid w:val="00C444AA"/>
    <w:rsid w:val="00C46CCE"/>
    <w:rsid w:val="00C52B71"/>
    <w:rsid w:val="00C623D8"/>
    <w:rsid w:val="00C65AE8"/>
    <w:rsid w:val="00C6647A"/>
    <w:rsid w:val="00C66F1F"/>
    <w:rsid w:val="00C71D65"/>
    <w:rsid w:val="00C93B69"/>
    <w:rsid w:val="00C95765"/>
    <w:rsid w:val="00CA1C95"/>
    <w:rsid w:val="00CA2E39"/>
    <w:rsid w:val="00CA4033"/>
    <w:rsid w:val="00CA472A"/>
    <w:rsid w:val="00CA4819"/>
    <w:rsid w:val="00CB3170"/>
    <w:rsid w:val="00CC013A"/>
    <w:rsid w:val="00CC558A"/>
    <w:rsid w:val="00CD09BA"/>
    <w:rsid w:val="00CD5483"/>
    <w:rsid w:val="00CE0F44"/>
    <w:rsid w:val="00CE3205"/>
    <w:rsid w:val="00CE32DF"/>
    <w:rsid w:val="00CE4B0A"/>
    <w:rsid w:val="00D0095A"/>
    <w:rsid w:val="00D02F86"/>
    <w:rsid w:val="00D05CBF"/>
    <w:rsid w:val="00D12670"/>
    <w:rsid w:val="00D150D5"/>
    <w:rsid w:val="00D15FCD"/>
    <w:rsid w:val="00D17C6F"/>
    <w:rsid w:val="00D2156A"/>
    <w:rsid w:val="00D22341"/>
    <w:rsid w:val="00D25F4A"/>
    <w:rsid w:val="00D34EB9"/>
    <w:rsid w:val="00D440C6"/>
    <w:rsid w:val="00D50B4F"/>
    <w:rsid w:val="00D51E02"/>
    <w:rsid w:val="00D523DE"/>
    <w:rsid w:val="00D5759C"/>
    <w:rsid w:val="00D60566"/>
    <w:rsid w:val="00D73D64"/>
    <w:rsid w:val="00D773F7"/>
    <w:rsid w:val="00D8528C"/>
    <w:rsid w:val="00D874D1"/>
    <w:rsid w:val="00DA0D3A"/>
    <w:rsid w:val="00DA2900"/>
    <w:rsid w:val="00DA2F1E"/>
    <w:rsid w:val="00DB1014"/>
    <w:rsid w:val="00DB138F"/>
    <w:rsid w:val="00DB35B9"/>
    <w:rsid w:val="00DB35ED"/>
    <w:rsid w:val="00DC6E96"/>
    <w:rsid w:val="00DD3000"/>
    <w:rsid w:val="00DE59B4"/>
    <w:rsid w:val="00DF13E7"/>
    <w:rsid w:val="00DF16C8"/>
    <w:rsid w:val="00DF4FBF"/>
    <w:rsid w:val="00E0075A"/>
    <w:rsid w:val="00E02A50"/>
    <w:rsid w:val="00E05730"/>
    <w:rsid w:val="00E1148A"/>
    <w:rsid w:val="00E20EDE"/>
    <w:rsid w:val="00E26229"/>
    <w:rsid w:val="00E3271E"/>
    <w:rsid w:val="00E32AC4"/>
    <w:rsid w:val="00E336C3"/>
    <w:rsid w:val="00E354CD"/>
    <w:rsid w:val="00E4055D"/>
    <w:rsid w:val="00E43DBA"/>
    <w:rsid w:val="00E5111D"/>
    <w:rsid w:val="00E54DDE"/>
    <w:rsid w:val="00E55EC3"/>
    <w:rsid w:val="00E56AC3"/>
    <w:rsid w:val="00E6351C"/>
    <w:rsid w:val="00E6354B"/>
    <w:rsid w:val="00E70097"/>
    <w:rsid w:val="00E71245"/>
    <w:rsid w:val="00E75A6B"/>
    <w:rsid w:val="00E77708"/>
    <w:rsid w:val="00E801DD"/>
    <w:rsid w:val="00E816BF"/>
    <w:rsid w:val="00E82190"/>
    <w:rsid w:val="00E82CBD"/>
    <w:rsid w:val="00E93011"/>
    <w:rsid w:val="00E94250"/>
    <w:rsid w:val="00E9697B"/>
    <w:rsid w:val="00E97B3C"/>
    <w:rsid w:val="00EA5015"/>
    <w:rsid w:val="00EA572A"/>
    <w:rsid w:val="00EB231E"/>
    <w:rsid w:val="00EB25E2"/>
    <w:rsid w:val="00EB71D2"/>
    <w:rsid w:val="00EC38F8"/>
    <w:rsid w:val="00ED38B7"/>
    <w:rsid w:val="00ED39CC"/>
    <w:rsid w:val="00EE0B80"/>
    <w:rsid w:val="00EE1B0E"/>
    <w:rsid w:val="00EE35FC"/>
    <w:rsid w:val="00EE3E66"/>
    <w:rsid w:val="00EE4587"/>
    <w:rsid w:val="00EF0E10"/>
    <w:rsid w:val="00EF2EE7"/>
    <w:rsid w:val="00EF3460"/>
    <w:rsid w:val="00EF6DB0"/>
    <w:rsid w:val="00EF78BF"/>
    <w:rsid w:val="00F05169"/>
    <w:rsid w:val="00F10C17"/>
    <w:rsid w:val="00F13FD0"/>
    <w:rsid w:val="00F20339"/>
    <w:rsid w:val="00F22D89"/>
    <w:rsid w:val="00F24D79"/>
    <w:rsid w:val="00F25A24"/>
    <w:rsid w:val="00F30F9A"/>
    <w:rsid w:val="00F3325E"/>
    <w:rsid w:val="00F3592B"/>
    <w:rsid w:val="00F35BAE"/>
    <w:rsid w:val="00F361DC"/>
    <w:rsid w:val="00F3689E"/>
    <w:rsid w:val="00F43D0C"/>
    <w:rsid w:val="00F5300D"/>
    <w:rsid w:val="00F60907"/>
    <w:rsid w:val="00F65A77"/>
    <w:rsid w:val="00F67F06"/>
    <w:rsid w:val="00F70969"/>
    <w:rsid w:val="00F716F4"/>
    <w:rsid w:val="00F7432B"/>
    <w:rsid w:val="00F74EC3"/>
    <w:rsid w:val="00F752E1"/>
    <w:rsid w:val="00F75A2D"/>
    <w:rsid w:val="00F81C09"/>
    <w:rsid w:val="00F835C6"/>
    <w:rsid w:val="00F848DF"/>
    <w:rsid w:val="00F915A2"/>
    <w:rsid w:val="00FA0CA0"/>
    <w:rsid w:val="00FA2DEB"/>
    <w:rsid w:val="00FA57B5"/>
    <w:rsid w:val="00FA71D7"/>
    <w:rsid w:val="00FB0474"/>
    <w:rsid w:val="00FB1915"/>
    <w:rsid w:val="00FB7CF4"/>
    <w:rsid w:val="00FC2067"/>
    <w:rsid w:val="00FC2537"/>
    <w:rsid w:val="00FC2CEA"/>
    <w:rsid w:val="00FC63AD"/>
    <w:rsid w:val="00FC6AF2"/>
    <w:rsid w:val="00FD154A"/>
    <w:rsid w:val="00FE1DF3"/>
    <w:rsid w:val="00FE3FB3"/>
    <w:rsid w:val="00FE4234"/>
    <w:rsid w:val="00FE57B8"/>
    <w:rsid w:val="00FE756C"/>
    <w:rsid w:val="00FF1B1E"/>
    <w:rsid w:val="00FF6F9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303465D0"/>
  <w15:chartTrackingRefBased/>
  <w15:docId w15:val="{80BD6685-E32F-4A91-B070-0390EE83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2DC5"/>
    <w:rPr>
      <w:color w:val="000000"/>
      <w:sz w:val="24"/>
    </w:rPr>
  </w:style>
  <w:style w:type="paragraph" w:styleId="Titolo1">
    <w:name w:val="heading 1"/>
    <w:basedOn w:val="Normale"/>
    <w:next w:val="Normale"/>
    <w:qFormat/>
    <w:rsid w:val="00552DC5"/>
    <w:pPr>
      <w:keepNext/>
      <w:tabs>
        <w:tab w:val="left" w:pos="1425"/>
        <w:tab w:val="left" w:pos="2880"/>
      </w:tabs>
      <w:ind w:left="360"/>
      <w:outlineLvl w:val="0"/>
    </w:pPr>
    <w:rPr>
      <w:rFonts w:ascii="Arial" w:eastAsia="Times New Roman" w:hAnsi="Arial"/>
      <w:color w:val="auto"/>
    </w:rPr>
  </w:style>
  <w:style w:type="paragraph" w:styleId="Titolo2">
    <w:name w:val="heading 2"/>
    <w:basedOn w:val="Normale"/>
    <w:next w:val="Normale"/>
    <w:qFormat/>
    <w:rsid w:val="00552DC5"/>
    <w:pPr>
      <w:keepNext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552DC5"/>
    <w:pPr>
      <w:keepNext/>
      <w:jc w:val="center"/>
      <w:outlineLvl w:val="2"/>
    </w:pPr>
    <w:rPr>
      <w:i/>
      <w:sz w:val="32"/>
    </w:rPr>
  </w:style>
  <w:style w:type="paragraph" w:styleId="Titolo7">
    <w:name w:val="heading 7"/>
    <w:basedOn w:val="Normale"/>
    <w:next w:val="Normale"/>
    <w:qFormat/>
    <w:rsid w:val="00552DC5"/>
    <w:pPr>
      <w:keepNext/>
      <w:tabs>
        <w:tab w:val="left" w:pos="1425"/>
        <w:tab w:val="left" w:pos="1575"/>
      </w:tabs>
      <w:spacing w:line="360" w:lineRule="auto"/>
      <w:jc w:val="center"/>
      <w:outlineLvl w:val="6"/>
    </w:pPr>
    <w:rPr>
      <w:rFonts w:ascii="Arial" w:eastAsia="Times New Roman" w:hAnsi="Arial"/>
      <w:i/>
      <w:color w:val="auto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52DC5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552DC5"/>
    <w:pPr>
      <w:tabs>
        <w:tab w:val="center" w:pos="4153"/>
        <w:tab w:val="right" w:pos="8306"/>
      </w:tabs>
    </w:pPr>
  </w:style>
  <w:style w:type="paragraph" w:styleId="Corpodeltesto2">
    <w:name w:val="Body Text 2"/>
    <w:basedOn w:val="Normale"/>
    <w:rsid w:val="00552DC5"/>
    <w:pPr>
      <w:jc w:val="right"/>
    </w:pPr>
    <w:rPr>
      <w:rFonts w:ascii="Garamond" w:eastAsia="Times New Roman" w:hAnsi="Garamond"/>
      <w:b/>
      <w:color w:val="A33828"/>
      <w:spacing w:val="20"/>
      <w:sz w:val="26"/>
    </w:rPr>
  </w:style>
  <w:style w:type="paragraph" w:customStyle="1" w:styleId="Corpodeltesto">
    <w:name w:val="Corpo del testo"/>
    <w:basedOn w:val="Normale"/>
    <w:rsid w:val="00552DC5"/>
    <w:pPr>
      <w:jc w:val="both"/>
    </w:pPr>
  </w:style>
  <w:style w:type="paragraph" w:styleId="Corpodeltesto3">
    <w:name w:val="Body Text 3"/>
    <w:basedOn w:val="Normale"/>
    <w:rsid w:val="00552DC5"/>
    <w:pPr>
      <w:jc w:val="center"/>
    </w:pPr>
    <w:rPr>
      <w:color w:val="A33828"/>
      <w:spacing w:val="8"/>
      <w:sz w:val="18"/>
    </w:rPr>
  </w:style>
  <w:style w:type="character" w:styleId="Enfasigrassetto">
    <w:name w:val="Strong"/>
    <w:basedOn w:val="Carpredefinitoparagrafo"/>
    <w:uiPriority w:val="22"/>
    <w:qFormat/>
    <w:rsid w:val="00552DC5"/>
    <w:rPr>
      <w:b/>
      <w:bCs/>
    </w:rPr>
  </w:style>
  <w:style w:type="paragraph" w:customStyle="1" w:styleId="NormaleTimesNewRoman">
    <w:name w:val="Normale + Times New Roman"/>
    <w:basedOn w:val="Normale"/>
    <w:uiPriority w:val="99"/>
    <w:rsid w:val="00827D96"/>
    <w:rPr>
      <w:rFonts w:ascii="Times New Roman" w:hAnsi="Times New Roman"/>
    </w:rPr>
  </w:style>
  <w:style w:type="paragraph" w:styleId="Testofumetto">
    <w:name w:val="Balloon Text"/>
    <w:basedOn w:val="Normale"/>
    <w:semiHidden/>
    <w:rsid w:val="0000393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E3BB2"/>
    <w:pPr>
      <w:ind w:left="720"/>
    </w:pPr>
    <w:rPr>
      <w:rFonts w:ascii="Calibri" w:eastAsia="Calibri" w:hAnsi="Calibri"/>
      <w:color w:val="auto"/>
      <w:sz w:val="22"/>
      <w:szCs w:val="22"/>
    </w:rPr>
  </w:style>
  <w:style w:type="paragraph" w:styleId="Testonormale">
    <w:name w:val="Plain Text"/>
    <w:basedOn w:val="Normale"/>
    <w:link w:val="TestonormaleCarattere"/>
    <w:uiPriority w:val="99"/>
    <w:unhideWhenUsed/>
    <w:rsid w:val="00F3592B"/>
    <w:rPr>
      <w:rFonts w:ascii="Consolas" w:eastAsia="Calibri" w:hAnsi="Consolas"/>
      <w:color w:val="auto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3592B"/>
    <w:rPr>
      <w:rFonts w:ascii="Consolas" w:eastAsia="Calibri" w:hAnsi="Consolas" w:cs="Times New Roman"/>
      <w:sz w:val="21"/>
      <w:szCs w:val="21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891DB8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41D3"/>
    <w:rPr>
      <w:color w:val="000000"/>
      <w:sz w:val="24"/>
    </w:rPr>
  </w:style>
  <w:style w:type="character" w:styleId="Numeropagina">
    <w:name w:val="page number"/>
    <w:basedOn w:val="Carpredefinitoparagrafo"/>
    <w:rsid w:val="003941D3"/>
  </w:style>
  <w:style w:type="paragraph" w:styleId="Corpotesto">
    <w:name w:val="Body Text"/>
    <w:basedOn w:val="Normale"/>
    <w:link w:val="CorpotestoCarattere"/>
    <w:rsid w:val="009002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9002BB"/>
    <w:rPr>
      <w:color w:val="000000"/>
      <w:sz w:val="24"/>
    </w:rPr>
  </w:style>
  <w:style w:type="paragraph" w:customStyle="1" w:styleId="Default">
    <w:name w:val="Default"/>
    <w:link w:val="DefaultCarattere"/>
    <w:rsid w:val="00F7432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B47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uiPriority w:val="99"/>
    <w:locked/>
    <w:rsid w:val="00AE6812"/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77708"/>
    <w:pPr>
      <w:spacing w:before="100" w:beforeAutospacing="1" w:after="100" w:afterAutospacing="1"/>
    </w:pPr>
    <w:rPr>
      <w:rFonts w:ascii="Times New Roman" w:eastAsia="Calibri" w:hAnsi="Times New Roman"/>
      <w:color w:val="auto"/>
      <w:szCs w:val="24"/>
    </w:rPr>
  </w:style>
  <w:style w:type="character" w:customStyle="1" w:styleId="markedcontent">
    <w:name w:val="markedcontent"/>
    <w:basedOn w:val="Carpredefinitoparagrafo"/>
    <w:rsid w:val="00FE3FB3"/>
  </w:style>
  <w:style w:type="character" w:styleId="Enfasicorsivo">
    <w:name w:val="Emphasis"/>
    <w:uiPriority w:val="20"/>
    <w:qFormat/>
    <w:rsid w:val="00353EC5"/>
    <w:rPr>
      <w:rFonts w:cs="Times New Roman"/>
      <w:i/>
      <w:i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5E86"/>
    <w:rPr>
      <w:color w:val="000000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18F0"/>
    <w:rPr>
      <w:color w:val="605E5C"/>
      <w:shd w:val="clear" w:color="auto" w:fill="E1DFDD"/>
    </w:rPr>
  </w:style>
  <w:style w:type="character" w:customStyle="1" w:styleId="s2">
    <w:name w:val="s2"/>
    <w:basedOn w:val="Carpredefinitoparagrafo"/>
    <w:rsid w:val="00F43D0C"/>
  </w:style>
  <w:style w:type="paragraph" w:customStyle="1" w:styleId="Standard">
    <w:name w:val="Standard"/>
    <w:rsid w:val="00C444AA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Arial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rvatoriobologna@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governo.it/images/stellone.gif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04\Desktop\Carta%20intestata%20MUR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CF003-BC54-4E05-815A-57D0FE16E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MUR</Template>
  <TotalTime>482</TotalTime>
  <Pages>1</Pages>
  <Words>1060</Words>
  <Characters>6048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Carta intestata NUOVA ver</vt:lpstr>
      <vt:lpstr>Carta intestata NUOVA ver</vt:lpstr>
    </vt:vector>
  </TitlesOfParts>
  <Company>...</Company>
  <LinksUpToDate>false</LinksUpToDate>
  <CharactersWithSpaces>7094</CharactersWithSpaces>
  <SharedDoc>false</SharedDoc>
  <HLinks>
    <vt:vector size="6" baseType="variant">
      <vt:variant>
        <vt:i4>4915289</vt:i4>
      </vt:variant>
      <vt:variant>
        <vt:i4>-1</vt:i4>
      </vt:variant>
      <vt:variant>
        <vt:i4>2053</vt:i4>
      </vt:variant>
      <vt:variant>
        <vt:i4>1</vt:i4>
      </vt:variant>
      <vt:variant>
        <vt:lpwstr>http://www.governo.it/images/stellone.gif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NUOVA ver</dc:title>
  <dc:subject/>
  <dc:creator>didattica04 - tradizionali</dc:creator>
  <cp:keywords/>
  <cp:lastModifiedBy>Anna Gencarelli</cp:lastModifiedBy>
  <cp:revision>68</cp:revision>
  <cp:lastPrinted>2024-04-05T12:05:00Z</cp:lastPrinted>
  <dcterms:created xsi:type="dcterms:W3CDTF">2023-05-15T08:37:00Z</dcterms:created>
  <dcterms:modified xsi:type="dcterms:W3CDTF">2026-10-09T20:42:00Z</dcterms:modified>
</cp:coreProperties>
</file>